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8C7" w:rsidRDefault="00CB58C7" w:rsidP="006549C4">
      <w:pPr>
        <w:pStyle w:val="Els-Title"/>
        <w:suppressAutoHyphens w:val="0"/>
        <w:rPr>
          <w:lang w:val="es-PE"/>
        </w:rPr>
      </w:pPr>
    </w:p>
    <w:p w:rsidR="00E64848" w:rsidRPr="00A04EA7" w:rsidRDefault="00A90446" w:rsidP="006549C4">
      <w:pPr>
        <w:pStyle w:val="Els-Title"/>
        <w:suppressAutoHyphens w:val="0"/>
        <w:rPr>
          <w:lang w:val="es-PE"/>
        </w:rPr>
      </w:pPr>
      <w:r>
        <w:rPr>
          <w:lang w:val="es-PE"/>
        </w:rPr>
        <w:t>T</w:t>
      </w:r>
      <w:r w:rsidR="00FA273A" w:rsidRPr="00A04EA7">
        <w:rPr>
          <w:lang w:val="es-PE"/>
        </w:rPr>
        <w:t>ítulo de</w:t>
      </w:r>
      <w:r>
        <w:rPr>
          <w:lang w:val="es-PE"/>
        </w:rPr>
        <w:t>l</w:t>
      </w:r>
      <w:r w:rsidR="00FA273A" w:rsidRPr="00A04EA7">
        <w:rPr>
          <w:lang w:val="es-PE"/>
        </w:rPr>
        <w:t xml:space="preserve"> artículo</w:t>
      </w:r>
      <w:r w:rsidR="00015D5D" w:rsidRPr="00A04EA7">
        <w:rPr>
          <w:lang w:val="es-PE"/>
        </w:rPr>
        <w:t xml:space="preserve">, </w:t>
      </w:r>
      <w:r w:rsidR="00FA273A" w:rsidRPr="00A04EA7">
        <w:rPr>
          <w:lang w:val="es-PE"/>
        </w:rPr>
        <w:t xml:space="preserve">Mayúscula </w:t>
      </w:r>
      <w:r>
        <w:rPr>
          <w:lang w:val="es-PE"/>
        </w:rPr>
        <w:t xml:space="preserve">sólo </w:t>
      </w:r>
      <w:r w:rsidR="00FA273A" w:rsidRPr="00A04EA7">
        <w:rPr>
          <w:lang w:val="es-PE"/>
        </w:rPr>
        <w:t>la primera letra</w:t>
      </w:r>
    </w:p>
    <w:p w:rsidR="00E64848" w:rsidRPr="00A04EA7" w:rsidRDefault="00FA273A" w:rsidP="006549C4">
      <w:pPr>
        <w:pStyle w:val="Els-Author"/>
        <w:keepNext w:val="0"/>
        <w:suppressAutoHyphens w:val="0"/>
        <w:rPr>
          <w:lang w:val="es-PE"/>
        </w:rPr>
      </w:pPr>
      <w:r w:rsidRPr="00A04EA7">
        <w:rPr>
          <w:lang w:val="es-PE"/>
        </w:rPr>
        <w:t>Primer Autor</w:t>
      </w:r>
      <w:r w:rsidR="00015D5D" w:rsidRPr="00A04EA7">
        <w:rPr>
          <w:lang w:val="es-PE"/>
        </w:rPr>
        <w:t xml:space="preserve"> </w:t>
      </w:r>
      <w:r w:rsidR="00717860" w:rsidRPr="00717860">
        <w:rPr>
          <w:vertAlign w:val="superscript"/>
          <w:lang w:val="es-PE"/>
        </w:rPr>
        <w:t>a</w:t>
      </w:r>
      <w:r w:rsidR="00087085" w:rsidRPr="00A04EA7">
        <w:rPr>
          <w:rStyle w:val="Refdenotaalpie"/>
          <w:vertAlign w:val="baseline"/>
          <w:lang w:val="es-PE"/>
        </w:rPr>
        <w:footnoteReference w:id="1"/>
      </w:r>
      <w:r w:rsidR="00015D5D" w:rsidRPr="00A04EA7">
        <w:rPr>
          <w:lang w:val="es-PE"/>
        </w:rPr>
        <w:t>, S</w:t>
      </w:r>
      <w:r w:rsidRPr="00A04EA7">
        <w:rPr>
          <w:lang w:val="es-PE"/>
        </w:rPr>
        <w:t>egundo Autor</w:t>
      </w:r>
      <w:r w:rsidR="00015D5D" w:rsidRPr="00A04EA7">
        <w:rPr>
          <w:lang w:val="es-PE"/>
        </w:rPr>
        <w:t xml:space="preserve"> </w:t>
      </w:r>
      <w:r w:rsidR="00717860">
        <w:rPr>
          <w:vertAlign w:val="superscript"/>
          <w:lang w:val="es-PE"/>
        </w:rPr>
        <w:t>a</w:t>
      </w:r>
      <w:r w:rsidR="00015D5D" w:rsidRPr="00A04EA7">
        <w:rPr>
          <w:lang w:val="es-PE"/>
        </w:rPr>
        <w:t>, T</w:t>
      </w:r>
      <w:r w:rsidRPr="00A04EA7">
        <w:rPr>
          <w:lang w:val="es-PE"/>
        </w:rPr>
        <w:t>ercer</w:t>
      </w:r>
      <w:r w:rsidR="00015D5D" w:rsidRPr="00A04EA7">
        <w:rPr>
          <w:lang w:val="es-PE"/>
        </w:rPr>
        <w:t xml:space="preserve"> </w:t>
      </w:r>
      <w:r w:rsidRPr="00A04EA7">
        <w:rPr>
          <w:lang w:val="es-PE"/>
        </w:rPr>
        <w:t>Autor</w:t>
      </w:r>
      <w:r w:rsidR="002E6EAF">
        <w:rPr>
          <w:lang w:val="es-PE"/>
        </w:rPr>
        <w:t xml:space="preserve"> </w:t>
      </w:r>
      <w:r w:rsidR="00717860">
        <w:rPr>
          <w:vertAlign w:val="superscript"/>
          <w:lang w:val="es-PE"/>
        </w:rPr>
        <w:t>a</w:t>
      </w:r>
      <w:r w:rsidR="00015D5D" w:rsidRPr="00A04EA7">
        <w:rPr>
          <w:vertAlign w:val="superscript"/>
          <w:lang w:val="es-PE"/>
        </w:rPr>
        <w:t xml:space="preserve"> </w:t>
      </w:r>
    </w:p>
    <w:p w:rsidR="00E64848" w:rsidRPr="00A04EA7" w:rsidRDefault="00015D5D" w:rsidP="006549C4">
      <w:pPr>
        <w:pStyle w:val="Els-Affiliation"/>
        <w:suppressAutoHyphens w:val="0"/>
        <w:rPr>
          <w:lang w:val="es-PE"/>
        </w:rPr>
      </w:pPr>
      <w:r w:rsidRPr="00A04EA7">
        <w:rPr>
          <w:vertAlign w:val="superscript"/>
          <w:lang w:val="es-PE"/>
        </w:rPr>
        <w:t>a</w:t>
      </w:r>
      <w:r w:rsidR="00593B73">
        <w:rPr>
          <w:lang w:val="es-PE"/>
        </w:rPr>
        <w:t>U</w:t>
      </w:r>
      <w:r w:rsidR="00593B73" w:rsidRPr="00593B73">
        <w:rPr>
          <w:lang w:val="es-PE"/>
        </w:rPr>
        <w:t>niversidad Peruana Unión, Facultad de Ingenieria y Arquitectura, EP Ingenieria Ambiental Lima, Peru.</w:t>
      </w:r>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AF7201" w:rsidRDefault="005A5970" w:rsidP="006549C4">
      <w:pPr>
        <w:pStyle w:val="Els-Abstract-head"/>
        <w:keepNext w:val="0"/>
        <w:suppressAutoHyphens w:val="0"/>
        <w:rPr>
          <w:sz w:val="24"/>
          <w:szCs w:val="24"/>
          <w:lang w:val="es-PE"/>
        </w:rPr>
      </w:pPr>
      <w:r w:rsidRPr="00AF7201">
        <w:rPr>
          <w:sz w:val="24"/>
          <w:szCs w:val="24"/>
          <w:lang w:val="es-PE"/>
        </w:rPr>
        <w:t>Resumen</w:t>
      </w:r>
    </w:p>
    <w:p w:rsidR="007614D5" w:rsidRPr="00AF7201" w:rsidRDefault="007614D5" w:rsidP="006A6B50">
      <w:pPr>
        <w:pStyle w:val="Els-body-text"/>
        <w:keepNext w:val="0"/>
        <w:spacing w:line="240" w:lineRule="auto"/>
        <w:rPr>
          <w:sz w:val="24"/>
          <w:szCs w:val="24"/>
          <w:lang w:val="es-PE" w:eastAsia="tr-TR"/>
        </w:rPr>
      </w:pPr>
      <w:r w:rsidRPr="00AF7201">
        <w:rPr>
          <w:sz w:val="24"/>
          <w:szCs w:val="24"/>
          <w:lang w:val="es-PE" w:eastAsia="tr-TR"/>
        </w:rPr>
        <w:t xml:space="preserve">El resumen del artículo debe estar redactado en español e inglés, en un máximo de 250 palabras en un solo párrafo, enunciar </w:t>
      </w:r>
      <w:r w:rsidRPr="006B58E1">
        <w:rPr>
          <w:b/>
          <w:sz w:val="24"/>
          <w:szCs w:val="24"/>
          <w:lang w:val="es-PE" w:eastAsia="tr-TR"/>
        </w:rPr>
        <w:t xml:space="preserve">el </w:t>
      </w:r>
      <w:r w:rsidRPr="006B58E1">
        <w:rPr>
          <w:b/>
          <w:sz w:val="24"/>
          <w:szCs w:val="24"/>
          <w:highlight w:val="yellow"/>
          <w:lang w:val="es-PE" w:eastAsia="tr-TR"/>
        </w:rPr>
        <w:t>objetivo</w:t>
      </w:r>
      <w:r w:rsidRPr="00AF7201">
        <w:rPr>
          <w:sz w:val="24"/>
          <w:szCs w:val="24"/>
          <w:lang w:val="es-PE" w:eastAsia="tr-TR"/>
        </w:rPr>
        <w:t xml:space="preserve"> de la investigación, </w:t>
      </w:r>
      <w:r w:rsidRPr="006B58E1">
        <w:rPr>
          <w:b/>
          <w:sz w:val="24"/>
          <w:szCs w:val="24"/>
          <w:highlight w:val="yellow"/>
          <w:lang w:val="es-PE" w:eastAsia="tr-TR"/>
        </w:rPr>
        <w:t>los métodos</w:t>
      </w:r>
      <w:r w:rsidRPr="00AF7201">
        <w:rPr>
          <w:sz w:val="24"/>
          <w:szCs w:val="24"/>
          <w:lang w:val="es-PE" w:eastAsia="tr-TR"/>
        </w:rPr>
        <w:t xml:space="preserve"> más importantes, </w:t>
      </w:r>
      <w:r w:rsidRPr="006B58E1">
        <w:rPr>
          <w:b/>
          <w:sz w:val="24"/>
          <w:szCs w:val="24"/>
          <w:highlight w:val="yellow"/>
          <w:lang w:val="es-PE" w:eastAsia="tr-TR"/>
        </w:rPr>
        <w:t>los resultados</w:t>
      </w:r>
      <w:r w:rsidRPr="00AF7201">
        <w:rPr>
          <w:sz w:val="24"/>
          <w:szCs w:val="24"/>
          <w:lang w:val="es-PE" w:eastAsia="tr-TR"/>
        </w:rPr>
        <w:t xml:space="preserve"> más relevantes y </w:t>
      </w:r>
      <w:r w:rsidRPr="006B58E1">
        <w:rPr>
          <w:sz w:val="24"/>
          <w:szCs w:val="24"/>
          <w:highlight w:val="yellow"/>
          <w:lang w:val="es-PE" w:eastAsia="tr-TR"/>
        </w:rPr>
        <w:t xml:space="preserve">las </w:t>
      </w:r>
      <w:r w:rsidRPr="006B58E1">
        <w:rPr>
          <w:b/>
          <w:sz w:val="24"/>
          <w:szCs w:val="24"/>
          <w:highlight w:val="yellow"/>
          <w:lang w:val="es-PE" w:eastAsia="tr-TR"/>
        </w:rPr>
        <w:t>conclusiones</w:t>
      </w:r>
      <w:r w:rsidRPr="00AF7201">
        <w:rPr>
          <w:sz w:val="24"/>
          <w:szCs w:val="24"/>
          <w:lang w:val="es-PE" w:eastAsia="tr-TR"/>
        </w:rPr>
        <w:t xml:space="preserve"> más importantes.  </w:t>
      </w:r>
    </w:p>
    <w:p w:rsidR="00E64848" w:rsidRPr="00AF7201" w:rsidRDefault="00E64848" w:rsidP="006A6B50">
      <w:pPr>
        <w:pStyle w:val="Els-Abstract-text"/>
        <w:spacing w:line="240" w:lineRule="auto"/>
        <w:rPr>
          <w:sz w:val="24"/>
          <w:szCs w:val="24"/>
          <w:lang w:val="es-PE" w:eastAsia="tr-TR"/>
        </w:rPr>
      </w:pPr>
    </w:p>
    <w:p w:rsidR="00A97790" w:rsidRPr="00AF7201" w:rsidRDefault="007F4AC0" w:rsidP="006A6B50">
      <w:pPr>
        <w:pStyle w:val="Els-keywords"/>
        <w:spacing w:line="240" w:lineRule="auto"/>
        <w:rPr>
          <w:sz w:val="24"/>
          <w:szCs w:val="24"/>
          <w:lang w:val="es-PE"/>
        </w:rPr>
      </w:pPr>
      <w:r w:rsidRPr="00AF7201">
        <w:rPr>
          <w:i/>
          <w:sz w:val="24"/>
          <w:szCs w:val="24"/>
          <w:lang w:val="es-PE"/>
        </w:rPr>
        <w:t>Palabras clave</w:t>
      </w:r>
      <w:r w:rsidR="00015D5D" w:rsidRPr="00AF7201">
        <w:rPr>
          <w:i/>
          <w:sz w:val="24"/>
          <w:szCs w:val="24"/>
          <w:lang w:val="es-PE"/>
        </w:rPr>
        <w:t>:</w:t>
      </w:r>
      <w:r w:rsidR="00015D5D" w:rsidRPr="00AF7201">
        <w:rPr>
          <w:sz w:val="24"/>
          <w:szCs w:val="24"/>
          <w:lang w:val="es-PE"/>
        </w:rPr>
        <w:t xml:space="preserve"> </w:t>
      </w:r>
      <w:r w:rsidR="00387577" w:rsidRPr="00AF7201">
        <w:rPr>
          <w:sz w:val="24"/>
          <w:szCs w:val="24"/>
          <w:lang w:val="es-PE"/>
        </w:rPr>
        <w:t>Primera palabra clave; segunda palabra clave; tercera palabra clave; cuarta palabra clave</w:t>
      </w:r>
      <w:r w:rsidR="007614D5" w:rsidRPr="00AF7201">
        <w:rPr>
          <w:sz w:val="24"/>
          <w:szCs w:val="24"/>
          <w:lang w:val="es-PE"/>
        </w:rPr>
        <w:t>; quinta palabra clave</w:t>
      </w:r>
    </w:p>
    <w:p w:rsidR="00A97790" w:rsidRPr="00AF7201" w:rsidRDefault="00A97790" w:rsidP="00AF7201">
      <w:pPr>
        <w:pStyle w:val="Ttulo1"/>
      </w:pPr>
      <w:r w:rsidRPr="00AF7201">
        <w:t>Introducción</w:t>
      </w:r>
    </w:p>
    <w:p w:rsidR="00C5571E" w:rsidRPr="00FF7878" w:rsidRDefault="00C5571E" w:rsidP="00AF7201">
      <w:pPr>
        <w:pStyle w:val="BodyText"/>
        <w:rPr>
          <w:lang w:val="es-PE" w:eastAsia="tr-TR"/>
        </w:rPr>
      </w:pPr>
      <w:r w:rsidRPr="00FF7878">
        <w:rPr>
          <w:lang w:val="es-PE" w:eastAsia="tr-TR"/>
        </w:rPr>
        <w:t>Por favor no alterar los diseños de formato y estilo que se han creado en esta plantilla. Como se indica en la plantilla, los artículos deben estar en formato de columna única adecuada para la impresión directa en papel A4 (8.3in x 11.7in/210mm x 297mm). No numere las páginas, los números de las páginas se añadirán más adelante en el proceso de la publicación. Dejar una línea en blanco entre párrafos</w:t>
      </w:r>
    </w:p>
    <w:p w:rsidR="00AF7201" w:rsidRPr="00AF7201" w:rsidRDefault="00C5571E" w:rsidP="00AF7201">
      <w:pPr>
        <w:pStyle w:val="BodyText"/>
        <w:rPr>
          <w:lang w:val="es-PE" w:eastAsia="tr-TR"/>
        </w:rPr>
      </w:pPr>
      <w:r w:rsidRPr="00FF7878">
        <w:rPr>
          <w:lang w:val="es-PE" w:eastAsia="tr-TR"/>
        </w:rPr>
        <w:t xml:space="preserve">La introducción declara el objeto de estudio en el contexto de la realidad, describiendo las variables (estado del arte) y declarando los objetivos. En la introducción, se plantea el problema, en esta sección presente la importancia </w:t>
      </w:r>
      <w:r w:rsidR="00593B73" w:rsidRPr="00FF7878">
        <w:rPr>
          <w:lang w:val="es-PE" w:eastAsia="tr-TR"/>
        </w:rPr>
        <w:t>del problema</w:t>
      </w:r>
      <w:r w:rsidRPr="00FF7878">
        <w:rPr>
          <w:lang w:val="es-PE" w:eastAsia="tr-TR"/>
        </w:rPr>
        <w:t>, ex</w:t>
      </w:r>
      <w:r w:rsidR="00AF657B">
        <w:rPr>
          <w:lang w:val="es-PE" w:eastAsia="tr-TR"/>
        </w:rPr>
        <w:t>plica porque el problema merece</w:t>
      </w:r>
      <w:r w:rsidRPr="00FF7878">
        <w:rPr>
          <w:lang w:val="es-PE" w:eastAsia="tr-TR"/>
        </w:rPr>
        <w:t xml:space="preserve"> que se realicen nuevas investigaciones, exponga la teoría reciente relacionada al tema a tratar, describa trabajos previos realizados en relación al tema y mencione en que difiere el abordaje de su trabajo en relación con otros trabajados ya realizados. </w:t>
      </w:r>
      <w:r w:rsidRPr="00AF7201">
        <w:rPr>
          <w:lang w:val="es-PE" w:eastAsia="tr-TR"/>
        </w:rPr>
        <w:t xml:space="preserve">Después de haber abordado el problema y descrito los antecedentes explique su aproximación a la solución al problema, en trabajos empíricos corresponde a la hipótesis o la pregunta </w:t>
      </w:r>
      <w:r w:rsidR="00593B73" w:rsidRPr="00AF7201">
        <w:rPr>
          <w:lang w:val="es-PE" w:eastAsia="tr-TR"/>
        </w:rPr>
        <w:t>específica y</w:t>
      </w:r>
      <w:r w:rsidRPr="00AF7201">
        <w:rPr>
          <w:lang w:val="es-PE" w:eastAsia="tr-TR"/>
        </w:rPr>
        <w:t xml:space="preserve"> explique el diseño de la investigación; es decir, exponga la hipótesis y su correspondencia con el diseño de investigación.</w:t>
      </w:r>
    </w:p>
    <w:p w:rsidR="007614D5" w:rsidRPr="00FF7878" w:rsidRDefault="00C5571E" w:rsidP="00AF7201">
      <w:pPr>
        <w:pStyle w:val="BodyText"/>
        <w:rPr>
          <w:lang w:val="es-PE"/>
        </w:rPr>
      </w:pPr>
      <w:r w:rsidRPr="00FF7878">
        <w:rPr>
          <w:lang w:val="es-PE"/>
        </w:rPr>
        <w:t>La introducción se redacta con cohesión y coherencia.</w:t>
      </w:r>
    </w:p>
    <w:p w:rsidR="00EF3E84" w:rsidRPr="00AF7201" w:rsidRDefault="00CB58C7" w:rsidP="00AF7201">
      <w:pPr>
        <w:pStyle w:val="Ttulo1"/>
        <w:rPr>
          <w:lang w:eastAsia="tr-TR"/>
        </w:rPr>
      </w:pPr>
      <w:r w:rsidRPr="00AF7201">
        <w:rPr>
          <w:lang w:eastAsia="tr-TR"/>
        </w:rPr>
        <w:t xml:space="preserve">Materiales y </w:t>
      </w:r>
      <w:r w:rsidR="0058319B" w:rsidRPr="00AF7201">
        <w:rPr>
          <w:lang w:eastAsia="tr-TR"/>
        </w:rPr>
        <w:t>Método</w:t>
      </w:r>
      <w:r w:rsidRPr="00AF7201">
        <w:rPr>
          <w:lang w:eastAsia="tr-TR"/>
        </w:rPr>
        <w:t>s</w:t>
      </w:r>
    </w:p>
    <w:p w:rsidR="00AF7201" w:rsidRPr="00FF7878" w:rsidRDefault="00AF7201" w:rsidP="00AF7201">
      <w:pPr>
        <w:pStyle w:val="BodyText"/>
        <w:rPr>
          <w:lang w:val="es-PE" w:eastAsia="tr-TR"/>
        </w:rPr>
      </w:pPr>
      <w:r w:rsidRPr="00FF7878">
        <w:rPr>
          <w:lang w:val="es-PE" w:eastAsia="tr-TR"/>
        </w:rPr>
        <w:t xml:space="preserve">El método presenta la secuencia lógica del diseño de investigación, unidad de análisis y análisis de datos. En esta sección se describe en detalle cómo se realizó la investigación se considera (1) los </w:t>
      </w:r>
      <w:r w:rsidRPr="00FF7878">
        <w:rPr>
          <w:lang w:val="es-PE" w:eastAsia="tr-TR"/>
        </w:rPr>
        <w:lastRenderedPageBreak/>
        <w:t>participantes, en esta sección se explica las características de los participantes; si éstos son humanos se especifica edad, sexo, grupo étnico y/o racial, nivel de educación y otras que sean relevantes para el estudio; si son animales informe el género, especie, número de cría, sexo, edad, peso, estado fisiológico, otra que sea necesaria para el estudio; si son productos indique el nombre, la localización y características propias del producto; también considere el procedimiento de muestreo así como el tamaño, potencia y precisión de la muestra, (2) los materiales, presente la información sobre los instrumentos utilizado, las propiedades psicométricas así como evidencias de su validez cultural; mencione cuales han sido los métodos de recolección de los datos, y (3) procedimientos, explique el diseño de investigación aplicada en el estudio de tal manera que se pueda replicar el estudio.</w:t>
      </w:r>
    </w:p>
    <w:p w:rsidR="00AF7201" w:rsidRPr="00FF7878" w:rsidRDefault="00AF7201" w:rsidP="00AF7201">
      <w:pPr>
        <w:pStyle w:val="BodyText"/>
        <w:rPr>
          <w:lang w:val="es-PE" w:eastAsia="tr-TR"/>
        </w:rPr>
      </w:pPr>
      <w:r w:rsidRPr="00FF7878">
        <w:rPr>
          <w:lang w:val="es-PE" w:eastAsia="tr-TR"/>
        </w:rPr>
        <w:t>El método mantiene cohesión y coherencia.</w:t>
      </w:r>
    </w:p>
    <w:p w:rsidR="00AF7201" w:rsidRDefault="00AF7201" w:rsidP="00AF7201">
      <w:pPr>
        <w:pStyle w:val="Ttulo2"/>
        <w:rPr>
          <w:lang w:eastAsia="tr-TR"/>
        </w:rPr>
      </w:pPr>
      <w:r>
        <w:rPr>
          <w:lang w:eastAsia="tr-TR"/>
        </w:rPr>
        <w:t>Participantes</w:t>
      </w:r>
    </w:p>
    <w:p w:rsidR="00AF7201" w:rsidRPr="00ED09BA" w:rsidRDefault="00AF7201" w:rsidP="00AF7201">
      <w:pPr>
        <w:pStyle w:val="BodyText"/>
        <w:rPr>
          <w:lang w:val="es-PE" w:eastAsia="tr-TR"/>
        </w:rPr>
      </w:pPr>
      <w:r w:rsidRPr="00ED09BA">
        <w:rPr>
          <w:lang w:val="es-PE" w:eastAsia="tr-TR"/>
        </w:rPr>
        <w:t>El método mantiene cohesión y coherencia.</w:t>
      </w:r>
    </w:p>
    <w:p w:rsidR="00AF7201" w:rsidRDefault="00AF7201" w:rsidP="00AF7201">
      <w:pPr>
        <w:pStyle w:val="Ttulo2"/>
        <w:rPr>
          <w:lang w:eastAsia="tr-TR"/>
        </w:rPr>
      </w:pPr>
      <w:r>
        <w:rPr>
          <w:lang w:eastAsia="tr-TR"/>
        </w:rPr>
        <w:t>Instrumentos</w:t>
      </w:r>
    </w:p>
    <w:p w:rsidR="00AF7201" w:rsidRDefault="00AF7201" w:rsidP="00AF7201">
      <w:pPr>
        <w:pStyle w:val="BodyText"/>
        <w:rPr>
          <w:lang w:val="es-PE" w:eastAsia="tr-TR"/>
        </w:rPr>
      </w:pPr>
      <w:r w:rsidRPr="00ED09BA">
        <w:rPr>
          <w:lang w:val="es-PE" w:eastAsia="tr-TR"/>
        </w:rPr>
        <w:t>El método mantiene cohesión y coherencia.</w:t>
      </w:r>
    </w:p>
    <w:p w:rsidR="00EF52A5" w:rsidRDefault="00EF52A5" w:rsidP="00EF52A5">
      <w:pPr>
        <w:pStyle w:val="Ttulo2"/>
        <w:rPr>
          <w:lang w:eastAsia="tr-TR"/>
        </w:rPr>
      </w:pPr>
      <w:r>
        <w:rPr>
          <w:lang w:eastAsia="tr-TR"/>
        </w:rPr>
        <w:t>Análisis de datos</w:t>
      </w:r>
    </w:p>
    <w:p w:rsidR="00EF52A5" w:rsidRPr="00ED09BA" w:rsidRDefault="00EF52A5" w:rsidP="00EF52A5">
      <w:pPr>
        <w:pStyle w:val="BodyText"/>
        <w:rPr>
          <w:lang w:val="es-PE" w:eastAsia="tr-TR"/>
        </w:rPr>
      </w:pPr>
      <w:r w:rsidRPr="00ED09BA">
        <w:rPr>
          <w:lang w:val="es-PE" w:eastAsia="tr-TR"/>
        </w:rPr>
        <w:t>El método mantiene cohesión y coherencia.</w:t>
      </w:r>
    </w:p>
    <w:p w:rsidR="00EF52A5" w:rsidRPr="00ED09BA" w:rsidRDefault="00EF52A5" w:rsidP="00AF7201">
      <w:pPr>
        <w:pStyle w:val="BodyText"/>
        <w:rPr>
          <w:lang w:val="es-PE" w:eastAsia="tr-TR"/>
        </w:rPr>
      </w:pPr>
    </w:p>
    <w:p w:rsidR="00B71C13" w:rsidRPr="00AF7201" w:rsidRDefault="00EA7E3D" w:rsidP="00AF7201">
      <w:pPr>
        <w:pStyle w:val="Ttulo1"/>
      </w:pPr>
      <w:r w:rsidRPr="00AF7201">
        <w:t>Resultados</w:t>
      </w:r>
      <w:r w:rsidR="00CB58C7" w:rsidRPr="00AF7201">
        <w:t xml:space="preserve"> y Discusión</w:t>
      </w:r>
    </w:p>
    <w:p w:rsidR="00AF7201" w:rsidRDefault="00AF7201" w:rsidP="00AF7201">
      <w:pPr>
        <w:pStyle w:val="BodyText"/>
        <w:rPr>
          <w:lang w:val="es-PE" w:eastAsia="tr-TR"/>
        </w:rPr>
      </w:pPr>
      <w:r w:rsidRPr="00AA70EF">
        <w:rPr>
          <w:lang w:val="es-PE" w:eastAsia="tr-TR"/>
        </w:rPr>
        <w:t xml:space="preserve">En los resultados se resume los datos compilados y el análisis de los datos que sean relevantes el discurso, presente con detalle los datos a fin de que pueda justificar las </w:t>
      </w:r>
      <w:r w:rsidR="00393A12" w:rsidRPr="00AA70EF">
        <w:rPr>
          <w:lang w:val="es-PE" w:eastAsia="tr-TR"/>
        </w:rPr>
        <w:t>conclusiones</w:t>
      </w:r>
      <w:r w:rsidRPr="00AA70EF">
        <w:rPr>
          <w:lang w:val="es-PE" w:eastAsia="tr-TR"/>
        </w:rPr>
        <w:t>.</w:t>
      </w:r>
    </w:p>
    <w:p w:rsidR="00AF7201" w:rsidRDefault="00AF7201" w:rsidP="00AF7201">
      <w:pPr>
        <w:pStyle w:val="Ttulo2"/>
        <w:rPr>
          <w:lang w:eastAsia="tr-TR"/>
        </w:rPr>
      </w:pPr>
      <w:r>
        <w:rPr>
          <w:lang w:eastAsia="tr-TR"/>
        </w:rPr>
        <w:t>Resultados 1</w:t>
      </w:r>
    </w:p>
    <w:p w:rsidR="00AF7201" w:rsidRPr="00C04643" w:rsidRDefault="00AF7201" w:rsidP="00AF7201">
      <w:pPr>
        <w:pStyle w:val="BodyText"/>
        <w:rPr>
          <w:lang w:val="es-PE" w:eastAsia="tr-TR"/>
        </w:rPr>
      </w:pPr>
      <w:r>
        <w:rPr>
          <w:lang w:val="es-PE" w:eastAsia="tr-TR"/>
        </w:rPr>
        <w:t>M</w:t>
      </w:r>
      <w:r w:rsidRPr="00AA70EF">
        <w:rPr>
          <w:lang w:val="es-PE" w:eastAsia="tr-TR"/>
        </w:rPr>
        <w:t xml:space="preserve">encione todos los resultados incluso aquellos que no esperaba obtener; es decir, no oculte aquellas significaciones pequeñas o valores no significantes por más incómodos que resulten, no incluya datos individuales a no ser que sea un estudio de caso único, en su lugar organice los datos en forma global. No revise conceptos y procedimientos básicos ni proporcione citas para los procedimientos estadísticos de uso común. Puede reportar los datos faltantes y describa los métodos para abordar los datos faltantes en el caso de que se haya usado (como imputación </w:t>
      </w:r>
      <w:r w:rsidRPr="00C04643">
        <w:rPr>
          <w:lang w:val="es-PE" w:eastAsia="tr-TR"/>
        </w:rPr>
        <w:t xml:space="preserve">múltiple). </w:t>
      </w:r>
    </w:p>
    <w:p w:rsidR="00AF7201" w:rsidRDefault="00AF7201" w:rsidP="00AF7201">
      <w:pPr>
        <w:pStyle w:val="Ttulo2"/>
        <w:rPr>
          <w:lang w:eastAsia="tr-TR"/>
        </w:rPr>
      </w:pPr>
      <w:r>
        <w:rPr>
          <w:lang w:eastAsia="tr-TR"/>
        </w:rPr>
        <w:t>Resultados 2</w:t>
      </w:r>
    </w:p>
    <w:p w:rsidR="00AF7201" w:rsidRPr="00C04643" w:rsidRDefault="00AF7201" w:rsidP="00AF7201">
      <w:pPr>
        <w:pStyle w:val="BodyText"/>
        <w:rPr>
          <w:lang w:val="es-PE" w:eastAsia="tr-TR"/>
        </w:rPr>
      </w:pPr>
      <w:r w:rsidRPr="00AA70EF">
        <w:rPr>
          <w:lang w:val="es-PE" w:eastAsia="tr-TR"/>
        </w:rPr>
        <w:t xml:space="preserve">Al reportar los resultados de pruebas estadísticas proporcione las estimaciones de los parámetros, tamaños de efecto y toda la información necesaria. </w:t>
      </w:r>
      <w:r w:rsidRPr="00C04643">
        <w:rPr>
          <w:lang w:val="es-PE" w:eastAsia="tr-TR"/>
        </w:rPr>
        <w:t>Utilice los intervalos de confianza, pues éstos combinan información sobre la ubicación y precisión y a menudo pueden usarse directamente para inferir los niveles de significancia, esta es la mejor manera de presentar la información. También puede incluir en el caso que se haya presentado acontecimientos adversos con consecuencia grave o efectos secundarios en el grupo de intervención, si es que se ha hecho una intervención. En los resultados presenta e interpreta los datos (organizados en tablas y/o figuras), contrastándolos con el conocimiento actual.</w:t>
      </w:r>
    </w:p>
    <w:p w:rsidR="00AF7201" w:rsidRDefault="00AF7201" w:rsidP="00AF7201">
      <w:pPr>
        <w:pStyle w:val="Ttulo2"/>
        <w:rPr>
          <w:lang w:eastAsia="tr-TR"/>
        </w:rPr>
      </w:pPr>
      <w:r>
        <w:rPr>
          <w:lang w:eastAsia="tr-TR"/>
        </w:rPr>
        <w:lastRenderedPageBreak/>
        <w:t>Resultados 3</w:t>
      </w:r>
    </w:p>
    <w:p w:rsidR="00AF7201" w:rsidRPr="00AA70EF" w:rsidRDefault="00AF7201" w:rsidP="00AF7201">
      <w:pPr>
        <w:pStyle w:val="BodyText"/>
        <w:rPr>
          <w:lang w:val="es-PE" w:eastAsia="tr-TR"/>
        </w:rPr>
      </w:pPr>
      <w:r w:rsidRPr="00AA70EF">
        <w:rPr>
          <w:lang w:val="es-PE" w:eastAsia="tr-TR"/>
        </w:rPr>
        <w:t xml:space="preserve">Los resultados </w:t>
      </w:r>
      <w:r w:rsidR="00393A12" w:rsidRPr="00AA70EF">
        <w:rPr>
          <w:lang w:val="es-PE" w:eastAsia="tr-TR"/>
        </w:rPr>
        <w:t>mantienen</w:t>
      </w:r>
      <w:r w:rsidRPr="00AA70EF">
        <w:rPr>
          <w:lang w:val="es-PE" w:eastAsia="tr-TR"/>
        </w:rPr>
        <w:t xml:space="preserve"> cohesión y coherencia.</w:t>
      </w:r>
    </w:p>
    <w:p w:rsidR="00AF7201" w:rsidRDefault="00AF7201" w:rsidP="00AF7201">
      <w:pPr>
        <w:pStyle w:val="Ttulo3"/>
        <w:rPr>
          <w:lang w:val="en-US"/>
        </w:rPr>
      </w:pPr>
      <w:r>
        <w:rPr>
          <w:lang w:val="en-US"/>
        </w:rPr>
        <w:t>Technical analysis</w:t>
      </w:r>
    </w:p>
    <w:p w:rsidR="00962CCB" w:rsidRPr="00AF7201" w:rsidRDefault="00E12477" w:rsidP="00AF7201">
      <w:pPr>
        <w:pStyle w:val="BodyText"/>
        <w:rPr>
          <w:lang w:val="es-PE" w:eastAsia="tr-TR"/>
        </w:rPr>
      </w:pPr>
      <w:r w:rsidRPr="00AF7201">
        <w:rPr>
          <w:rFonts w:cs="Times New Roman"/>
          <w:szCs w:val="24"/>
          <w:lang w:val="es-PE" w:eastAsia="tr-TR"/>
        </w:rPr>
        <w:t>Todas las tablas deben ser numeradas con números arábigos</w:t>
      </w:r>
      <w:r w:rsidR="00962CCB" w:rsidRPr="00AF7201">
        <w:rPr>
          <w:rFonts w:cs="Times New Roman"/>
          <w:szCs w:val="24"/>
          <w:lang w:val="es-PE" w:eastAsia="tr-TR"/>
        </w:rPr>
        <w:t>.</w:t>
      </w:r>
      <w:r w:rsidRPr="00AF7201">
        <w:rPr>
          <w:rFonts w:cs="Times New Roman"/>
          <w:szCs w:val="24"/>
          <w:lang w:val="es-PE" w:eastAsia="tr-TR"/>
        </w:rPr>
        <w:t xml:space="preserve"> Los títulos deben ser colo</w:t>
      </w:r>
      <w:r w:rsidR="00E6543B" w:rsidRPr="00AF7201">
        <w:rPr>
          <w:rFonts w:cs="Times New Roman"/>
          <w:szCs w:val="24"/>
          <w:lang w:val="es-PE" w:eastAsia="tr-TR"/>
        </w:rPr>
        <w:t>cados por encima de las tablas</w:t>
      </w:r>
      <w:r w:rsidRPr="00AF7201">
        <w:rPr>
          <w:rFonts w:cs="Times New Roman"/>
          <w:szCs w:val="24"/>
          <w:lang w:val="es-PE" w:eastAsia="tr-TR"/>
        </w:rPr>
        <w:t xml:space="preserve">. </w:t>
      </w:r>
      <w:r w:rsidR="00E6543B" w:rsidRPr="00AF7201">
        <w:rPr>
          <w:rFonts w:cs="Times New Roman"/>
          <w:szCs w:val="24"/>
          <w:lang w:val="es-PE" w:eastAsia="tr-TR"/>
        </w:rPr>
        <w:t>Las tabla</w:t>
      </w:r>
      <w:r w:rsidR="008F009D" w:rsidRPr="00AF7201">
        <w:rPr>
          <w:rFonts w:cs="Times New Roman"/>
          <w:szCs w:val="24"/>
          <w:lang w:val="es-PE" w:eastAsia="tr-TR"/>
        </w:rPr>
        <w:t>s</w:t>
      </w:r>
      <w:r w:rsidR="00E6543B" w:rsidRPr="00AF7201">
        <w:rPr>
          <w:rFonts w:cs="Times New Roman"/>
          <w:szCs w:val="24"/>
          <w:lang w:val="es-PE" w:eastAsia="tr-TR"/>
        </w:rPr>
        <w:t xml:space="preserve"> y títulos deben colocarse al </w:t>
      </w:r>
      <w:r w:rsidR="008F009D" w:rsidRPr="00AF7201">
        <w:rPr>
          <w:rFonts w:cs="Times New Roman"/>
          <w:szCs w:val="24"/>
          <w:lang w:val="es-PE" w:eastAsia="tr-TR"/>
        </w:rPr>
        <w:t>margen izquierdo del documento.</w:t>
      </w:r>
      <w:r w:rsidR="00E6543B" w:rsidRPr="00AF7201">
        <w:rPr>
          <w:rFonts w:cs="Times New Roman"/>
          <w:szCs w:val="24"/>
          <w:lang w:val="es-PE" w:eastAsia="tr-TR"/>
        </w:rPr>
        <w:t xml:space="preserve"> </w:t>
      </w:r>
      <w:r w:rsidRPr="00AF7201">
        <w:rPr>
          <w:rFonts w:cs="Times New Roman"/>
          <w:szCs w:val="24"/>
          <w:lang w:val="es-PE" w:eastAsia="tr-TR"/>
        </w:rPr>
        <w:t>Deje una línea en blanco entre el título y la tabla</w:t>
      </w:r>
      <w:r w:rsidR="006C3693" w:rsidRPr="00AF7201">
        <w:rPr>
          <w:rFonts w:cs="Times New Roman"/>
          <w:szCs w:val="24"/>
          <w:lang w:val="es-PE" w:eastAsia="tr-TR"/>
        </w:rPr>
        <w:t xml:space="preserve">. </w:t>
      </w:r>
      <w:r w:rsidR="0013224B" w:rsidRPr="00AF7201">
        <w:rPr>
          <w:rFonts w:cs="Times New Roman"/>
          <w:szCs w:val="24"/>
          <w:lang w:val="es-PE" w:eastAsia="tr-TR"/>
        </w:rPr>
        <w:t>C</w:t>
      </w:r>
      <w:r w:rsidR="00720242" w:rsidRPr="00AF7201">
        <w:rPr>
          <w:rFonts w:cs="Times New Roman"/>
          <w:szCs w:val="24"/>
          <w:lang w:val="es-PE" w:eastAsia="tr-TR"/>
        </w:rPr>
        <w:t>u</w:t>
      </w:r>
      <w:r w:rsidR="0013224B" w:rsidRPr="00AF7201">
        <w:rPr>
          <w:rFonts w:cs="Times New Roman"/>
          <w:szCs w:val="24"/>
          <w:lang w:val="es-PE" w:eastAsia="tr-TR"/>
        </w:rPr>
        <w:t>ando diseñe las tablas que se incluirán en el manuscrito</w:t>
      </w:r>
      <w:r w:rsidR="008F009D" w:rsidRPr="00AF7201">
        <w:rPr>
          <w:rFonts w:cs="Times New Roman"/>
          <w:szCs w:val="24"/>
          <w:lang w:val="es-PE" w:eastAsia="tr-TR"/>
        </w:rPr>
        <w:t xml:space="preserve">, determine los datos que se requerirán </w:t>
      </w:r>
      <w:r w:rsidR="00720242" w:rsidRPr="00AF7201">
        <w:rPr>
          <w:rFonts w:cs="Times New Roman"/>
          <w:szCs w:val="24"/>
          <w:lang w:val="es-PE" w:eastAsia="tr-TR"/>
        </w:rPr>
        <w:t xml:space="preserve">de tal manera que la explicación sea comprensible, además </w:t>
      </w:r>
      <w:r w:rsidR="008F009D" w:rsidRPr="00AF7201">
        <w:rPr>
          <w:rFonts w:cs="Times New Roman"/>
          <w:szCs w:val="24"/>
          <w:lang w:val="es-PE" w:eastAsia="tr-TR"/>
        </w:rPr>
        <w:t xml:space="preserve">los datos </w:t>
      </w:r>
      <w:r w:rsidR="00720242" w:rsidRPr="00AF7201">
        <w:rPr>
          <w:rFonts w:cs="Times New Roman"/>
          <w:szCs w:val="24"/>
          <w:lang w:val="es-PE" w:eastAsia="tr-TR"/>
        </w:rPr>
        <w:t>deben</w:t>
      </w:r>
      <w:r w:rsidR="008F009D" w:rsidRPr="00AF7201">
        <w:rPr>
          <w:rFonts w:cs="Times New Roman"/>
          <w:szCs w:val="24"/>
          <w:lang w:val="es-PE" w:eastAsia="tr-TR"/>
        </w:rPr>
        <w:t xml:space="preserve"> proporcionar el conjunto suficiente de estadísticas que apoye el uso de los métodos inferenciales empleados. Limite el contenido de las tablas de tal modo que sea lógica y fácil de entender. La primera columna de la tabla debe estar alineada a la izquierda y las columnas sucesivas centradas. Use el punto para escribir un número decimal (3.25)</w:t>
      </w:r>
      <w:r w:rsidR="00E470E7" w:rsidRPr="00AF7201">
        <w:rPr>
          <w:rFonts w:cs="Times New Roman"/>
          <w:szCs w:val="24"/>
          <w:lang w:val="es-PE" w:eastAsia="tr-TR"/>
        </w:rPr>
        <w:t xml:space="preserve"> y utilice dos </w:t>
      </w:r>
      <w:r w:rsidR="00720242" w:rsidRPr="00AF7201">
        <w:rPr>
          <w:rFonts w:cs="Times New Roman"/>
          <w:szCs w:val="24"/>
          <w:lang w:val="es-PE" w:eastAsia="tr-TR"/>
        </w:rPr>
        <w:t>dígitos</w:t>
      </w:r>
      <w:r w:rsidR="00E470E7" w:rsidRPr="00AF7201">
        <w:rPr>
          <w:rFonts w:cs="Times New Roman"/>
          <w:szCs w:val="24"/>
          <w:lang w:val="es-PE" w:eastAsia="tr-TR"/>
        </w:rPr>
        <w:t xml:space="preserve"> desp</w:t>
      </w:r>
      <w:r w:rsidR="00720242" w:rsidRPr="00AF7201">
        <w:rPr>
          <w:rFonts w:cs="Times New Roman"/>
          <w:szCs w:val="24"/>
          <w:lang w:val="es-PE" w:eastAsia="tr-TR"/>
        </w:rPr>
        <w:t>u</w:t>
      </w:r>
      <w:r w:rsidR="00E470E7" w:rsidRPr="00AF7201">
        <w:rPr>
          <w:rFonts w:cs="Times New Roman"/>
          <w:szCs w:val="24"/>
          <w:lang w:val="es-PE" w:eastAsia="tr-TR"/>
        </w:rPr>
        <w:t>és del punto</w:t>
      </w:r>
      <w:r w:rsidR="008F009D" w:rsidRPr="00AF7201">
        <w:rPr>
          <w:rFonts w:cs="Times New Roman"/>
          <w:szCs w:val="24"/>
          <w:lang w:val="es-PE" w:eastAsia="tr-TR"/>
        </w:rPr>
        <w:t xml:space="preserve">, para valores </w:t>
      </w:r>
      <w:r w:rsidR="00E470E7" w:rsidRPr="00AF7201">
        <w:rPr>
          <w:rFonts w:cs="Times New Roman"/>
          <w:szCs w:val="24"/>
          <w:lang w:val="es-PE" w:eastAsia="tr-TR"/>
        </w:rPr>
        <w:t xml:space="preserve">que no exceden de uno </w:t>
      </w:r>
      <w:r w:rsidR="008F009D" w:rsidRPr="00AF7201">
        <w:rPr>
          <w:rFonts w:cs="Times New Roman"/>
          <w:szCs w:val="24"/>
          <w:lang w:val="es-PE" w:eastAsia="tr-TR"/>
        </w:rPr>
        <w:t>como probabilidades o correlaciones use el punto sin el cero delante (p</w:t>
      </w:r>
      <w:r w:rsidR="00720242" w:rsidRPr="00AF7201">
        <w:rPr>
          <w:rFonts w:cs="Times New Roman"/>
          <w:szCs w:val="24"/>
          <w:lang w:val="es-PE" w:eastAsia="tr-TR"/>
        </w:rPr>
        <w:t xml:space="preserve">or ejemplo, </w:t>
      </w:r>
      <w:r w:rsidR="008F009D" w:rsidRPr="00AF7201">
        <w:rPr>
          <w:rFonts w:cs="Times New Roman"/>
          <w:szCs w:val="24"/>
          <w:lang w:val="es-PE" w:eastAsia="tr-TR"/>
        </w:rPr>
        <w:t>r =.325)</w:t>
      </w:r>
      <w:r w:rsidR="00E470E7" w:rsidRPr="00AF7201">
        <w:rPr>
          <w:rFonts w:cs="Times New Roman"/>
          <w:szCs w:val="24"/>
          <w:lang w:val="es-PE" w:eastAsia="tr-TR"/>
        </w:rPr>
        <w:t xml:space="preserve"> y tres valores después del punto,</w:t>
      </w:r>
      <w:r w:rsidR="008F009D" w:rsidRPr="00AF7201">
        <w:rPr>
          <w:rFonts w:cs="Times New Roman"/>
          <w:szCs w:val="24"/>
          <w:lang w:val="es-PE" w:eastAsia="tr-TR"/>
        </w:rPr>
        <w:t xml:space="preserve"> utilice las comas para números mayores de 1,000 Puede utilizar notas al final de la tabla explicar las abreviaturas, símbolos y similares; dentro de las notas puede incluir el crédito de aquellas tablas que provengan de otras fuentes.</w:t>
      </w:r>
    </w:p>
    <w:p w:rsidR="008C10F1" w:rsidRDefault="008C10F1"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r>
        <w:rPr>
          <w:noProof/>
          <w:sz w:val="24"/>
          <w:szCs w:val="24"/>
        </w:rPr>
        <w:drawing>
          <wp:anchor distT="0" distB="0" distL="114300" distR="114300" simplePos="0" relativeHeight="251658240" behindDoc="1" locked="0" layoutInCell="1" allowOverlap="1" wp14:anchorId="050EB863" wp14:editId="20C46DCE">
            <wp:simplePos x="0" y="0"/>
            <wp:positionH relativeFrom="column">
              <wp:posOffset>227330</wp:posOffset>
            </wp:positionH>
            <wp:positionV relativeFrom="paragraph">
              <wp:posOffset>16510</wp:posOffset>
            </wp:positionV>
            <wp:extent cx="5294630" cy="3103880"/>
            <wp:effectExtent l="0" t="0" r="1270" b="1270"/>
            <wp:wrapTight wrapText="bothSides">
              <wp:wrapPolygon edited="0">
                <wp:start x="0" y="0"/>
                <wp:lineTo x="0" y="21476"/>
                <wp:lineTo x="21527" y="21476"/>
                <wp:lineTo x="2152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a.JPG"/>
                    <pic:cNvPicPr/>
                  </pic:nvPicPr>
                  <pic:blipFill>
                    <a:blip r:embed="rId8">
                      <a:extLst>
                        <a:ext uri="{28A0092B-C50C-407E-A947-70E740481C1C}">
                          <a14:useLocalDpi xmlns:a14="http://schemas.microsoft.com/office/drawing/2010/main" val="0"/>
                        </a:ext>
                      </a:extLst>
                    </a:blip>
                    <a:stretch>
                      <a:fillRect/>
                    </a:stretch>
                  </pic:blipFill>
                  <pic:spPr>
                    <a:xfrm>
                      <a:off x="0" y="0"/>
                      <a:ext cx="5294630" cy="3103880"/>
                    </a:xfrm>
                    <a:prstGeom prst="rect">
                      <a:avLst/>
                    </a:prstGeom>
                  </pic:spPr>
                </pic:pic>
              </a:graphicData>
            </a:graphic>
            <wp14:sizeRelH relativeFrom="margin">
              <wp14:pctWidth>0</wp14:pctWidth>
            </wp14:sizeRelH>
            <wp14:sizeRelV relativeFrom="margin">
              <wp14:pctHeight>0</wp14:pctHeight>
            </wp14:sizeRelV>
          </wp:anchor>
        </w:drawing>
      </w: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Default="0088021E" w:rsidP="000C5A8B">
      <w:pPr>
        <w:pStyle w:val="Els-body-text"/>
        <w:keepNext w:val="0"/>
        <w:rPr>
          <w:sz w:val="24"/>
          <w:szCs w:val="24"/>
          <w:lang w:val="es-PE" w:eastAsia="tr-TR"/>
        </w:rPr>
      </w:pPr>
    </w:p>
    <w:p w:rsidR="0088021E" w:rsidRPr="00AF7201" w:rsidRDefault="0088021E" w:rsidP="000C5A8B">
      <w:pPr>
        <w:pStyle w:val="Els-body-text"/>
        <w:keepNext w:val="0"/>
        <w:rPr>
          <w:sz w:val="24"/>
          <w:szCs w:val="24"/>
          <w:lang w:val="es-PE" w:eastAsia="tr-TR"/>
        </w:rPr>
      </w:pPr>
    </w:p>
    <w:p w:rsidR="00E6543B" w:rsidRPr="00AF7201" w:rsidRDefault="00962CCB" w:rsidP="000C5A8B">
      <w:pPr>
        <w:spacing w:before="100" w:beforeAutospacing="1" w:after="100" w:afterAutospacing="1"/>
        <w:jc w:val="both"/>
        <w:rPr>
          <w:sz w:val="24"/>
          <w:szCs w:val="24"/>
          <w:lang w:val="es-PE"/>
        </w:rPr>
      </w:pPr>
      <w:r w:rsidRPr="00AF7201">
        <w:rPr>
          <w:sz w:val="24"/>
          <w:szCs w:val="24"/>
          <w:lang w:val="es-PE"/>
        </w:rPr>
        <w:t>Tabl</w:t>
      </w:r>
      <w:r w:rsidR="00E6543B" w:rsidRPr="00AF7201">
        <w:rPr>
          <w:sz w:val="24"/>
          <w:szCs w:val="24"/>
          <w:lang w:val="es-PE"/>
        </w:rPr>
        <w:t>a 1</w:t>
      </w:r>
    </w:p>
    <w:p w:rsidR="00962CCB" w:rsidRPr="00AF7201" w:rsidRDefault="00EF3E84" w:rsidP="000C5A8B">
      <w:pPr>
        <w:spacing w:before="100" w:beforeAutospacing="1" w:after="100" w:afterAutospacing="1"/>
        <w:jc w:val="both"/>
        <w:rPr>
          <w:i/>
          <w:sz w:val="24"/>
          <w:szCs w:val="24"/>
          <w:lang w:val="es-PE"/>
        </w:rPr>
      </w:pPr>
      <w:r w:rsidRPr="00AF7201">
        <w:rPr>
          <w:i/>
          <w:sz w:val="24"/>
          <w:szCs w:val="24"/>
          <w:lang w:val="es-PE"/>
        </w:rPr>
        <w:t>Contraste del pre-test con el post-test para los conocimientos actitudes y prácticas respecto al XXX.</w:t>
      </w:r>
    </w:p>
    <w:tbl>
      <w:tblPr>
        <w:tblW w:w="5000" w:type="pct"/>
        <w:tblCellMar>
          <w:left w:w="70" w:type="dxa"/>
          <w:right w:w="70" w:type="dxa"/>
        </w:tblCellMar>
        <w:tblLook w:val="0000" w:firstRow="0" w:lastRow="0" w:firstColumn="0" w:lastColumn="0" w:noHBand="0" w:noVBand="0"/>
      </w:tblPr>
      <w:tblGrid>
        <w:gridCol w:w="1811"/>
        <w:gridCol w:w="867"/>
        <w:gridCol w:w="1467"/>
        <w:gridCol w:w="963"/>
        <w:gridCol w:w="1467"/>
        <w:gridCol w:w="1523"/>
        <w:gridCol w:w="1004"/>
        <w:gridCol w:w="1274"/>
      </w:tblGrid>
      <w:tr w:rsidR="00EF3E84" w:rsidRPr="006A6B50" w:rsidTr="006A6B50">
        <w:trPr>
          <w:trHeight w:val="117"/>
        </w:trPr>
        <w:tc>
          <w:tcPr>
            <w:tcW w:w="872" w:type="pct"/>
            <w:vMerge w:val="restart"/>
            <w:tcBorders>
              <w:top w:val="single" w:sz="8" w:space="0" w:color="auto"/>
              <w:left w:val="nil"/>
              <w:right w:val="nil"/>
            </w:tcBorders>
            <w:vAlign w:val="center"/>
          </w:tcPr>
          <w:p w:rsidR="00EF3E84" w:rsidRPr="006A6B50" w:rsidRDefault="00EF3E84" w:rsidP="000C5A8B">
            <w:pPr>
              <w:jc w:val="both"/>
              <w:rPr>
                <w:bCs/>
                <w:color w:val="000000"/>
                <w:sz w:val="22"/>
                <w:szCs w:val="24"/>
              </w:rPr>
            </w:pPr>
            <w:r w:rsidRPr="006A6B50">
              <w:rPr>
                <w:bCs/>
                <w:color w:val="000000"/>
                <w:sz w:val="22"/>
                <w:szCs w:val="24"/>
              </w:rPr>
              <w:t>CAP</w:t>
            </w:r>
          </w:p>
          <w:p w:rsidR="00EF3E84" w:rsidRPr="006A6B50" w:rsidRDefault="00EF3E84" w:rsidP="000C5A8B">
            <w:pPr>
              <w:jc w:val="both"/>
              <w:rPr>
                <w:bCs/>
                <w:color w:val="000000"/>
                <w:sz w:val="22"/>
                <w:szCs w:val="24"/>
              </w:rPr>
            </w:pPr>
          </w:p>
        </w:tc>
        <w:tc>
          <w:tcPr>
            <w:tcW w:w="1125" w:type="pct"/>
            <w:gridSpan w:val="2"/>
            <w:tcBorders>
              <w:top w:val="single" w:sz="8" w:space="0" w:color="auto"/>
              <w:left w:val="nil"/>
              <w:bottom w:val="nil"/>
              <w:right w:val="nil"/>
            </w:tcBorders>
          </w:tcPr>
          <w:p w:rsidR="00EF3E84" w:rsidRPr="006A6B50" w:rsidRDefault="00EF3E84" w:rsidP="000B1DAF">
            <w:pPr>
              <w:jc w:val="center"/>
              <w:rPr>
                <w:bCs/>
                <w:color w:val="000000"/>
                <w:sz w:val="22"/>
                <w:szCs w:val="24"/>
              </w:rPr>
            </w:pPr>
            <w:r w:rsidRPr="006A6B50">
              <w:rPr>
                <w:bCs/>
                <w:color w:val="000000"/>
                <w:sz w:val="22"/>
                <w:szCs w:val="24"/>
              </w:rPr>
              <w:t>Pre-Test</w:t>
            </w:r>
          </w:p>
        </w:tc>
        <w:tc>
          <w:tcPr>
            <w:tcW w:w="1171" w:type="pct"/>
            <w:gridSpan w:val="2"/>
            <w:tcBorders>
              <w:top w:val="single" w:sz="8" w:space="0" w:color="auto"/>
              <w:left w:val="nil"/>
              <w:bottom w:val="nil"/>
              <w:right w:val="nil"/>
            </w:tcBorders>
          </w:tcPr>
          <w:p w:rsidR="00EF3E84" w:rsidRPr="006A6B50" w:rsidRDefault="00EF3E84" w:rsidP="000B1DAF">
            <w:pPr>
              <w:jc w:val="center"/>
              <w:rPr>
                <w:bCs/>
                <w:color w:val="000000"/>
                <w:sz w:val="22"/>
                <w:szCs w:val="24"/>
              </w:rPr>
            </w:pPr>
            <w:r w:rsidRPr="006A6B50">
              <w:rPr>
                <w:bCs/>
                <w:color w:val="000000"/>
                <w:sz w:val="22"/>
                <w:szCs w:val="24"/>
              </w:rPr>
              <w:t>Post-Test</w:t>
            </w:r>
          </w:p>
        </w:tc>
        <w:tc>
          <w:tcPr>
            <w:tcW w:w="73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rPr>
              <w:t>95% IC</w:t>
            </w:r>
          </w:p>
        </w:tc>
        <w:tc>
          <w:tcPr>
            <w:tcW w:w="48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lang w:val="en-US"/>
              </w:rPr>
              <w:t>t(79)</w:t>
            </w:r>
          </w:p>
        </w:tc>
        <w:tc>
          <w:tcPr>
            <w:tcW w:w="61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lang w:val="en-US"/>
              </w:rPr>
              <w:t>p</w:t>
            </w:r>
          </w:p>
        </w:tc>
      </w:tr>
      <w:tr w:rsidR="00EF3E84" w:rsidRPr="006A6B50" w:rsidTr="006A6B50">
        <w:trPr>
          <w:trHeight w:val="161"/>
        </w:trPr>
        <w:tc>
          <w:tcPr>
            <w:tcW w:w="872" w:type="pct"/>
            <w:vMerge/>
            <w:tcBorders>
              <w:left w:val="nil"/>
              <w:bottom w:val="single" w:sz="4" w:space="0" w:color="auto"/>
              <w:right w:val="nil"/>
            </w:tcBorders>
          </w:tcPr>
          <w:p w:rsidR="00EF3E84" w:rsidRPr="006A6B50" w:rsidRDefault="00EF3E84" w:rsidP="000C5A8B">
            <w:pPr>
              <w:jc w:val="both"/>
              <w:rPr>
                <w:bCs/>
                <w:color w:val="000000"/>
                <w:sz w:val="22"/>
                <w:szCs w:val="24"/>
              </w:rPr>
            </w:pPr>
          </w:p>
        </w:tc>
        <w:tc>
          <w:tcPr>
            <w:tcW w:w="418"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DE</w:t>
            </w:r>
          </w:p>
        </w:tc>
        <w:tc>
          <w:tcPr>
            <w:tcW w:w="464"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DE</w:t>
            </w:r>
          </w:p>
        </w:tc>
        <w:tc>
          <w:tcPr>
            <w:tcW w:w="734" w:type="pct"/>
            <w:vMerge/>
            <w:tcBorders>
              <w:left w:val="nil"/>
              <w:bottom w:val="single" w:sz="4" w:space="0" w:color="auto"/>
              <w:right w:val="nil"/>
            </w:tcBorders>
          </w:tcPr>
          <w:p w:rsidR="00EF3E84" w:rsidRPr="006A6B50" w:rsidRDefault="00EF3E84" w:rsidP="000B1DAF">
            <w:pPr>
              <w:jc w:val="center"/>
              <w:rPr>
                <w:bCs/>
                <w:i/>
                <w:color w:val="000000"/>
                <w:sz w:val="22"/>
                <w:szCs w:val="24"/>
              </w:rPr>
            </w:pPr>
          </w:p>
        </w:tc>
        <w:tc>
          <w:tcPr>
            <w:tcW w:w="484" w:type="pct"/>
            <w:vMerge/>
            <w:tcBorders>
              <w:left w:val="nil"/>
              <w:bottom w:val="single" w:sz="4" w:space="0" w:color="auto"/>
              <w:right w:val="nil"/>
            </w:tcBorders>
          </w:tcPr>
          <w:p w:rsidR="00EF3E84" w:rsidRPr="006A6B50" w:rsidRDefault="00EF3E84" w:rsidP="000B1DAF">
            <w:pPr>
              <w:jc w:val="center"/>
              <w:rPr>
                <w:bCs/>
                <w:i/>
                <w:color w:val="000000"/>
                <w:sz w:val="22"/>
                <w:szCs w:val="24"/>
                <w:lang w:val="en-US"/>
              </w:rPr>
            </w:pPr>
          </w:p>
        </w:tc>
        <w:tc>
          <w:tcPr>
            <w:tcW w:w="614" w:type="pct"/>
            <w:vMerge/>
            <w:tcBorders>
              <w:left w:val="nil"/>
              <w:bottom w:val="single" w:sz="4" w:space="0" w:color="auto"/>
              <w:right w:val="nil"/>
            </w:tcBorders>
          </w:tcPr>
          <w:p w:rsidR="00EF3E84" w:rsidRPr="006A6B50" w:rsidRDefault="00EF3E84" w:rsidP="000B1DAF">
            <w:pPr>
              <w:jc w:val="center"/>
              <w:rPr>
                <w:bCs/>
                <w:color w:val="000000"/>
                <w:sz w:val="22"/>
                <w:szCs w:val="24"/>
                <w:lang w:val="en-US"/>
              </w:rPr>
            </w:pPr>
          </w:p>
        </w:tc>
      </w:tr>
      <w:tr w:rsidR="00EF3E84" w:rsidRPr="006A6B50" w:rsidTr="006A6B50">
        <w:trPr>
          <w:trHeight w:val="259"/>
        </w:trPr>
        <w:tc>
          <w:tcPr>
            <w:tcW w:w="872" w:type="pct"/>
            <w:tcBorders>
              <w:top w:val="nil"/>
              <w:left w:val="nil"/>
              <w:bottom w:val="nil"/>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Conocimientos</w:t>
            </w:r>
          </w:p>
        </w:tc>
        <w:tc>
          <w:tcPr>
            <w:tcW w:w="418"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53.16</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23.49</w:t>
            </w:r>
          </w:p>
        </w:tc>
        <w:tc>
          <w:tcPr>
            <w:tcW w:w="46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69.22</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31.33</w:t>
            </w:r>
          </w:p>
        </w:tc>
        <w:tc>
          <w:tcPr>
            <w:tcW w:w="73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[-23.90, -8.22]</w:t>
            </w:r>
          </w:p>
        </w:tc>
        <w:tc>
          <w:tcPr>
            <w:tcW w:w="48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-4.09</w:t>
            </w:r>
          </w:p>
        </w:tc>
        <w:tc>
          <w:tcPr>
            <w:tcW w:w="61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0.000</w:t>
            </w:r>
          </w:p>
        </w:tc>
      </w:tr>
      <w:tr w:rsidR="00EF3E84" w:rsidRPr="006A6B50" w:rsidTr="006A6B50">
        <w:trPr>
          <w:trHeight w:val="259"/>
        </w:trPr>
        <w:tc>
          <w:tcPr>
            <w:tcW w:w="872" w:type="pct"/>
            <w:tcBorders>
              <w:top w:val="nil"/>
              <w:left w:val="nil"/>
              <w:bottom w:val="nil"/>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Actitudes</w:t>
            </w:r>
          </w:p>
        </w:tc>
        <w:tc>
          <w:tcPr>
            <w:tcW w:w="418"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67.70</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10.08</w:t>
            </w:r>
          </w:p>
        </w:tc>
        <w:tc>
          <w:tcPr>
            <w:tcW w:w="46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70.45</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12.38</w:t>
            </w:r>
          </w:p>
        </w:tc>
        <w:tc>
          <w:tcPr>
            <w:tcW w:w="73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[-5.91, 0.40]</w:t>
            </w:r>
          </w:p>
        </w:tc>
        <w:tc>
          <w:tcPr>
            <w:tcW w:w="48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-1.74</w:t>
            </w:r>
          </w:p>
        </w:tc>
        <w:tc>
          <w:tcPr>
            <w:tcW w:w="61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0.086</w:t>
            </w:r>
          </w:p>
        </w:tc>
      </w:tr>
      <w:tr w:rsidR="00EF3E84" w:rsidRPr="006A6B50" w:rsidTr="006A6B50">
        <w:trPr>
          <w:trHeight w:val="274"/>
        </w:trPr>
        <w:tc>
          <w:tcPr>
            <w:tcW w:w="872" w:type="pct"/>
            <w:tcBorders>
              <w:top w:val="nil"/>
              <w:left w:val="nil"/>
              <w:bottom w:val="single" w:sz="8" w:space="0" w:color="auto"/>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Prácticas</w:t>
            </w:r>
          </w:p>
        </w:tc>
        <w:tc>
          <w:tcPr>
            <w:tcW w:w="418"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78.10</w:t>
            </w:r>
          </w:p>
        </w:tc>
        <w:tc>
          <w:tcPr>
            <w:tcW w:w="707"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14.20</w:t>
            </w:r>
          </w:p>
        </w:tc>
        <w:tc>
          <w:tcPr>
            <w:tcW w:w="46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80.49</w:t>
            </w:r>
          </w:p>
        </w:tc>
        <w:tc>
          <w:tcPr>
            <w:tcW w:w="707"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14.14</w:t>
            </w:r>
          </w:p>
        </w:tc>
        <w:tc>
          <w:tcPr>
            <w:tcW w:w="73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[-5.71, 0.93]</w:t>
            </w:r>
          </w:p>
        </w:tc>
        <w:tc>
          <w:tcPr>
            <w:tcW w:w="48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-1.44</w:t>
            </w:r>
          </w:p>
        </w:tc>
        <w:tc>
          <w:tcPr>
            <w:tcW w:w="61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0.156</w:t>
            </w:r>
          </w:p>
        </w:tc>
      </w:tr>
    </w:tbl>
    <w:p w:rsidR="006549C4" w:rsidRPr="006A6B50" w:rsidRDefault="00E470E7" w:rsidP="000C5A8B">
      <w:pPr>
        <w:pStyle w:val="Els-body-text"/>
        <w:keepNext w:val="0"/>
        <w:ind w:firstLine="0"/>
        <w:rPr>
          <w:szCs w:val="24"/>
          <w:lang w:val="es-PE" w:eastAsia="tr-TR"/>
        </w:rPr>
      </w:pPr>
      <w:r w:rsidRPr="006A6B50">
        <w:rPr>
          <w:i/>
          <w:szCs w:val="24"/>
          <w:lang w:val="es-PE" w:eastAsia="tr-TR"/>
        </w:rPr>
        <w:t xml:space="preserve">Nota: </w:t>
      </w:r>
      <w:r w:rsidRPr="006A6B50">
        <w:rPr>
          <w:szCs w:val="24"/>
          <w:lang w:val="es-PE" w:eastAsia="tr-TR"/>
        </w:rPr>
        <w:t>IC = Intervalo de confianza; CAP = Conocimientos, actitudes y prácticas.</w:t>
      </w:r>
    </w:p>
    <w:p w:rsidR="00E470E7" w:rsidRPr="00AF7201" w:rsidRDefault="00E470E7" w:rsidP="000C5A8B">
      <w:pPr>
        <w:pStyle w:val="Els-body-text"/>
        <w:keepNext w:val="0"/>
        <w:ind w:firstLine="0"/>
        <w:rPr>
          <w:sz w:val="24"/>
          <w:szCs w:val="24"/>
          <w:lang w:val="es-PE" w:eastAsia="tr-TR"/>
        </w:rPr>
      </w:pPr>
    </w:p>
    <w:p w:rsidR="006C3693" w:rsidRPr="00FF7878" w:rsidRDefault="006C3693" w:rsidP="00AF7201">
      <w:pPr>
        <w:pStyle w:val="BodyText"/>
        <w:rPr>
          <w:lang w:val="es-PE" w:eastAsia="tr-TR"/>
        </w:rPr>
      </w:pPr>
      <w:r w:rsidRPr="00FF7878">
        <w:rPr>
          <w:lang w:val="es-PE" w:eastAsia="tr-TR"/>
        </w:rPr>
        <w:lastRenderedPageBreak/>
        <w:t xml:space="preserve">Sólo deben utilizarse líneas horizontales dentro del cuadro para distinguir los encabezados de las columnas del cuerpo de la tabla. Las tablas deben ser incorporadas </w:t>
      </w:r>
      <w:r w:rsidR="00E17135" w:rsidRPr="00FF7878">
        <w:rPr>
          <w:lang w:val="es-PE" w:eastAsia="tr-TR"/>
        </w:rPr>
        <w:t>dentro del</w:t>
      </w:r>
      <w:r w:rsidRPr="00FF7878">
        <w:rPr>
          <w:lang w:val="es-PE" w:eastAsia="tr-TR"/>
        </w:rPr>
        <w:t xml:space="preserve"> texto.</w:t>
      </w:r>
    </w:p>
    <w:p w:rsidR="00EF3E84" w:rsidRPr="00FF7878" w:rsidRDefault="00EF3E84" w:rsidP="00AF7201">
      <w:pPr>
        <w:pStyle w:val="BodyText"/>
        <w:rPr>
          <w:lang w:val="es-PE" w:eastAsia="tr-TR"/>
        </w:rPr>
      </w:pPr>
      <w:r w:rsidRPr="00FF7878">
        <w:rPr>
          <w:lang w:val="es-PE" w:eastAsia="tr-TR"/>
        </w:rPr>
        <w:t>Todas las tablas deben ser numeradas con números arábigos. Los títulos deben ser colocados por encima de las tablas. La</w:t>
      </w:r>
      <w:r w:rsidR="005727A9" w:rsidRPr="00FF7878">
        <w:rPr>
          <w:lang w:val="es-PE" w:eastAsia="tr-TR"/>
        </w:rPr>
        <w:t xml:space="preserve"> presentación de la tabla debe ser lógica y fácil de entender por el lector. Las tablas deben estar integradas en el </w:t>
      </w:r>
      <w:proofErr w:type="gramStart"/>
      <w:r w:rsidR="005727A9" w:rsidRPr="00FF7878">
        <w:rPr>
          <w:lang w:val="es-PE" w:eastAsia="tr-TR"/>
        </w:rPr>
        <w:t>texto</w:t>
      </w:r>
      <w:proofErr w:type="gramEnd"/>
      <w:r w:rsidR="005727A9" w:rsidRPr="00FF7878">
        <w:rPr>
          <w:lang w:val="es-PE" w:eastAsia="tr-TR"/>
        </w:rPr>
        <w:t xml:space="preserve"> pero deben estar diseñadas de manera que se puedan comprender por separ</w:t>
      </w:r>
      <w:r w:rsidR="00E470E7" w:rsidRPr="00FF7878">
        <w:rPr>
          <w:lang w:val="es-PE" w:eastAsia="tr-TR"/>
        </w:rPr>
        <w:t>a</w:t>
      </w:r>
      <w:r w:rsidR="005727A9" w:rsidRPr="00FF7878">
        <w:rPr>
          <w:lang w:val="es-PE" w:eastAsia="tr-TR"/>
        </w:rPr>
        <w:t>do. No interprete todos los datos de la tabla, sólo efectúe aquellos datos más relevantes de las tablas</w:t>
      </w:r>
      <w:r w:rsidRPr="00FF7878">
        <w:rPr>
          <w:lang w:val="es-PE" w:eastAsia="tr-TR"/>
        </w:rPr>
        <w:t>.</w:t>
      </w:r>
    </w:p>
    <w:p w:rsidR="00962CCB" w:rsidRPr="00AF7201" w:rsidRDefault="00794624" w:rsidP="00AF7201">
      <w:pPr>
        <w:pStyle w:val="BodyText"/>
        <w:rPr>
          <w:lang w:val="es-PE" w:eastAsia="tr-TR"/>
        </w:rPr>
      </w:pPr>
      <w:r w:rsidRPr="00FF7878">
        <w:rPr>
          <w:lang w:val="es-PE" w:eastAsia="tr-TR"/>
        </w:rPr>
        <w:t>Todas las figur</w:t>
      </w:r>
      <w:r w:rsidR="004F4246" w:rsidRPr="00FF7878">
        <w:rPr>
          <w:lang w:val="es-PE" w:eastAsia="tr-TR"/>
        </w:rPr>
        <w:t>a</w:t>
      </w:r>
      <w:r w:rsidRPr="00FF7878">
        <w:rPr>
          <w:lang w:val="es-PE" w:eastAsia="tr-TR"/>
        </w:rPr>
        <w:t xml:space="preserve">s deben ser numeradas con números arábigos </w:t>
      </w:r>
      <w:r w:rsidR="00962CCB" w:rsidRPr="00FF7878">
        <w:rPr>
          <w:lang w:val="es-PE" w:eastAsia="tr-TR"/>
        </w:rPr>
        <w:t xml:space="preserve">(1, </w:t>
      </w:r>
      <w:proofErr w:type="gramStart"/>
      <w:r w:rsidR="00962CCB" w:rsidRPr="00FF7878">
        <w:rPr>
          <w:lang w:val="es-PE" w:eastAsia="tr-TR"/>
        </w:rPr>
        <w:t>2,...</w:t>
      </w:r>
      <w:proofErr w:type="gramEnd"/>
      <w:r w:rsidR="00962CCB" w:rsidRPr="00FF7878">
        <w:rPr>
          <w:lang w:val="es-PE" w:eastAsia="tr-TR"/>
        </w:rPr>
        <w:t xml:space="preserve">, n). </w:t>
      </w:r>
      <w:r w:rsidRPr="00FF7878">
        <w:rPr>
          <w:lang w:val="es-PE" w:eastAsia="tr-TR"/>
        </w:rPr>
        <w:t>Todas las fotografías, esquemas, gráficos</w:t>
      </w:r>
      <w:r w:rsidR="00E470E7" w:rsidRPr="00FF7878">
        <w:rPr>
          <w:lang w:val="es-PE" w:eastAsia="tr-TR"/>
        </w:rPr>
        <w:t>, mapas, dibujos</w:t>
      </w:r>
      <w:r w:rsidRPr="00FF7878">
        <w:rPr>
          <w:lang w:val="es-PE" w:eastAsia="tr-TR"/>
        </w:rPr>
        <w:t xml:space="preserve"> y diagramas, se referencian como figuras</w:t>
      </w:r>
      <w:r w:rsidR="00962CCB" w:rsidRPr="00FF7878">
        <w:rPr>
          <w:lang w:val="es-PE" w:eastAsia="tr-TR"/>
        </w:rPr>
        <w:t xml:space="preserve">. </w:t>
      </w:r>
      <w:r w:rsidRPr="00FF7878">
        <w:rPr>
          <w:lang w:val="es-PE" w:eastAsia="tr-TR"/>
        </w:rPr>
        <w:t xml:space="preserve">Los gráficos de líneas deben ser de buena calidad, no son aceptables figures de bajo nivel de calidad. </w:t>
      </w:r>
      <w:r w:rsidRPr="00AF7201">
        <w:rPr>
          <w:lang w:val="es-PE" w:eastAsia="tr-TR"/>
        </w:rPr>
        <w:t>Las figuras deben ser incorporadas en el texto</w:t>
      </w:r>
      <w:r w:rsidR="00962CCB" w:rsidRPr="00AF7201">
        <w:rPr>
          <w:lang w:val="es-PE" w:eastAsia="tr-TR"/>
        </w:rPr>
        <w:t>.</w:t>
      </w:r>
    </w:p>
    <w:p w:rsidR="00962CCB" w:rsidRPr="00FF7878" w:rsidRDefault="00794624" w:rsidP="00AF7201">
      <w:pPr>
        <w:pStyle w:val="BodyText"/>
        <w:rPr>
          <w:lang w:val="es-PE" w:eastAsia="tr-TR"/>
        </w:rPr>
      </w:pPr>
      <w:r w:rsidRPr="00AF7201">
        <w:rPr>
          <w:lang w:val="es-PE" w:eastAsia="tr-TR"/>
        </w:rPr>
        <w:t xml:space="preserve">Las letras y símbolos deben ser claramente definidos, ya sea en el título, leyenda o </w:t>
      </w:r>
      <w:r w:rsidR="00AF7201">
        <w:rPr>
          <w:lang w:val="es-PE" w:eastAsia="tr-TR"/>
        </w:rPr>
        <w:t>co</w:t>
      </w:r>
      <w:r w:rsidR="00AF7201" w:rsidRPr="00AF7201">
        <w:rPr>
          <w:lang w:val="es-PE" w:eastAsia="tr-TR"/>
        </w:rPr>
        <w:t>mo</w:t>
      </w:r>
      <w:r w:rsidRPr="00AF7201">
        <w:rPr>
          <w:lang w:val="es-PE" w:eastAsia="tr-TR"/>
        </w:rPr>
        <w:t xml:space="preserve"> una inscripción que forme parte de la figura. </w:t>
      </w:r>
      <w:r w:rsidRPr="00FF7878">
        <w:rPr>
          <w:lang w:val="es-PE" w:eastAsia="tr-TR"/>
        </w:rPr>
        <w:t>Las figur</w:t>
      </w:r>
      <w:r w:rsidR="00093E6F" w:rsidRPr="00FF7878">
        <w:rPr>
          <w:lang w:val="es-PE" w:eastAsia="tr-TR"/>
        </w:rPr>
        <w:t>a</w:t>
      </w:r>
      <w:r w:rsidRPr="00FF7878">
        <w:rPr>
          <w:lang w:val="es-PE" w:eastAsia="tr-TR"/>
        </w:rPr>
        <w:t>s d</w:t>
      </w:r>
      <w:r w:rsidR="00093E6F" w:rsidRPr="00FF7878">
        <w:rPr>
          <w:lang w:val="es-PE" w:eastAsia="tr-TR"/>
        </w:rPr>
        <w:t>eben ser colocadas en la parte s</w:t>
      </w:r>
      <w:r w:rsidRPr="00FF7878">
        <w:rPr>
          <w:lang w:val="es-PE" w:eastAsia="tr-TR"/>
        </w:rPr>
        <w:t xml:space="preserve">uperior o inferior de </w:t>
      </w:r>
      <w:r w:rsidR="00093E6F" w:rsidRPr="00FF7878">
        <w:rPr>
          <w:lang w:val="es-PE" w:eastAsia="tr-TR"/>
        </w:rPr>
        <w:t>la página</w:t>
      </w:r>
      <w:r w:rsidRPr="00FF7878">
        <w:rPr>
          <w:lang w:val="es-PE" w:eastAsia="tr-TR"/>
        </w:rPr>
        <w:t xml:space="preserve"> siempre que sea </w:t>
      </w:r>
      <w:r w:rsidR="00093E6F" w:rsidRPr="00FF7878">
        <w:rPr>
          <w:lang w:val="es-PE" w:eastAsia="tr-TR"/>
        </w:rPr>
        <w:t>pos</w:t>
      </w:r>
      <w:r w:rsidRPr="00FF7878">
        <w:rPr>
          <w:lang w:val="es-PE" w:eastAsia="tr-TR"/>
        </w:rPr>
        <w:t xml:space="preserve">ible, y lo más cercana de la primea referencia </w:t>
      </w:r>
      <w:r w:rsidR="00093E6F" w:rsidRPr="00FF7878">
        <w:rPr>
          <w:lang w:val="es-PE" w:eastAsia="tr-TR"/>
        </w:rPr>
        <w:t>que se haga a ellos en el artículo. Deje una línea en blanco entre el título y la figura</w:t>
      </w:r>
      <w:r w:rsidR="00962CCB" w:rsidRPr="00FF7878">
        <w:rPr>
          <w:lang w:val="es-PE" w:eastAsia="tr-TR"/>
        </w:rPr>
        <w:t>.</w:t>
      </w:r>
    </w:p>
    <w:p w:rsidR="00962CCB" w:rsidRDefault="00093E6F" w:rsidP="00AF7201">
      <w:pPr>
        <w:pStyle w:val="BodyText"/>
        <w:rPr>
          <w:lang w:val="es-PE" w:eastAsia="tr-TR"/>
        </w:rPr>
      </w:pPr>
      <w:r w:rsidRPr="00FF7878">
        <w:rPr>
          <w:lang w:val="es-PE" w:eastAsia="tr-TR"/>
        </w:rPr>
        <w:t xml:space="preserve">El número de la figura y el título deben ser escritos debajo de la figura y </w:t>
      </w:r>
      <w:r w:rsidR="00E470E7" w:rsidRPr="00FF7878">
        <w:rPr>
          <w:lang w:val="es-PE" w:eastAsia="tr-TR"/>
        </w:rPr>
        <w:t>alineados a la izquierda</w:t>
      </w:r>
      <w:r w:rsidRPr="00FF7878">
        <w:rPr>
          <w:lang w:val="es-PE" w:eastAsia="tr-TR"/>
        </w:rPr>
        <w:t>.</w:t>
      </w:r>
      <w:r w:rsidR="008B7EFD" w:rsidRPr="00FF7878">
        <w:rPr>
          <w:lang w:val="es-PE" w:eastAsia="tr-TR"/>
        </w:rPr>
        <w:t xml:space="preserve"> El tipo de letra que use dentro de la figura debe ser legible y nítida. El tamaño de la figura debe adecuad</w:t>
      </w:r>
      <w:r w:rsidR="00720242" w:rsidRPr="00FF7878">
        <w:rPr>
          <w:lang w:val="es-PE" w:eastAsia="tr-TR"/>
        </w:rPr>
        <w:t>a</w:t>
      </w:r>
      <w:r w:rsidR="008B7EFD" w:rsidRPr="00FF7878">
        <w:rPr>
          <w:lang w:val="es-PE" w:eastAsia="tr-TR"/>
        </w:rPr>
        <w:t xml:space="preserve"> de tal modo que se </w:t>
      </w:r>
      <w:r w:rsidR="00720242" w:rsidRPr="00FF7878">
        <w:rPr>
          <w:lang w:val="es-PE" w:eastAsia="tr-TR"/>
        </w:rPr>
        <w:t>entienda.</w:t>
      </w:r>
    </w:p>
    <w:p w:rsidR="0088021E" w:rsidRDefault="0088021E" w:rsidP="00AF7201">
      <w:pPr>
        <w:pStyle w:val="BodyText"/>
        <w:rPr>
          <w:lang w:val="es-PE" w:eastAsia="tr-TR"/>
        </w:rPr>
      </w:pPr>
    </w:p>
    <w:p w:rsidR="0088021E" w:rsidRDefault="0088021E" w:rsidP="00AF7201">
      <w:pPr>
        <w:pStyle w:val="BodyText"/>
        <w:rPr>
          <w:lang w:val="es-PE" w:eastAsia="tr-TR"/>
        </w:rPr>
      </w:pPr>
      <w:r>
        <w:rPr>
          <w:noProof/>
        </w:rPr>
        <w:drawing>
          <wp:inline distT="0" distB="0" distL="0" distR="0">
            <wp:extent cx="6588760" cy="4989195"/>
            <wp:effectExtent l="0" t="0" r="254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s.JPG"/>
                    <pic:cNvPicPr/>
                  </pic:nvPicPr>
                  <pic:blipFill>
                    <a:blip r:embed="rId9">
                      <a:extLst>
                        <a:ext uri="{28A0092B-C50C-407E-A947-70E740481C1C}">
                          <a14:useLocalDpi xmlns:a14="http://schemas.microsoft.com/office/drawing/2010/main" val="0"/>
                        </a:ext>
                      </a:extLst>
                    </a:blip>
                    <a:stretch>
                      <a:fillRect/>
                    </a:stretch>
                  </pic:blipFill>
                  <pic:spPr>
                    <a:xfrm>
                      <a:off x="0" y="0"/>
                      <a:ext cx="6588760" cy="4989195"/>
                    </a:xfrm>
                    <a:prstGeom prst="rect">
                      <a:avLst/>
                    </a:prstGeom>
                  </pic:spPr>
                </pic:pic>
              </a:graphicData>
            </a:graphic>
          </wp:inline>
        </w:drawing>
      </w:r>
    </w:p>
    <w:p w:rsidR="0088021E" w:rsidRDefault="0088021E" w:rsidP="00AF7201">
      <w:pPr>
        <w:pStyle w:val="BodyText"/>
        <w:rPr>
          <w:lang w:val="es-PE" w:eastAsia="tr-TR"/>
        </w:rPr>
      </w:pPr>
    </w:p>
    <w:p w:rsidR="0088021E" w:rsidRDefault="0088021E" w:rsidP="00AF7201">
      <w:pPr>
        <w:pStyle w:val="BodyText"/>
        <w:rPr>
          <w:lang w:val="es-PE" w:eastAsia="tr-TR"/>
        </w:rPr>
      </w:pPr>
    </w:p>
    <w:p w:rsidR="0088021E" w:rsidRDefault="0088021E" w:rsidP="00AF7201">
      <w:pPr>
        <w:pStyle w:val="BodyText"/>
        <w:rPr>
          <w:lang w:val="es-PE" w:eastAsia="tr-TR"/>
        </w:rPr>
      </w:pPr>
    </w:p>
    <w:p w:rsidR="0088021E" w:rsidRDefault="0088021E" w:rsidP="00AF7201">
      <w:pPr>
        <w:pStyle w:val="BodyText"/>
        <w:rPr>
          <w:lang w:val="es-PE" w:eastAsia="tr-TR"/>
        </w:rPr>
      </w:pPr>
      <w:r>
        <w:rPr>
          <w:lang w:val="es-PE" w:eastAsia="tr-TR"/>
        </w:rPr>
        <w:t>Figura 2</w:t>
      </w:r>
    </w:p>
    <w:p w:rsidR="0088021E" w:rsidRDefault="0088021E" w:rsidP="00AF7201">
      <w:pPr>
        <w:pStyle w:val="BodyText"/>
        <w:rPr>
          <w:lang w:val="es-PE" w:eastAsia="tr-TR"/>
        </w:rPr>
      </w:pPr>
      <w:r>
        <w:rPr>
          <w:lang w:val="es-PE" w:eastAsia="tr-TR"/>
        </w:rPr>
        <w:t>Título de la figura.</w:t>
      </w:r>
    </w:p>
    <w:p w:rsidR="006549C4" w:rsidRPr="00AF7201" w:rsidRDefault="006549C4" w:rsidP="0088021E">
      <w:pPr>
        <w:pStyle w:val="Els-body-text"/>
        <w:keepNext w:val="0"/>
        <w:ind w:firstLine="0"/>
        <w:rPr>
          <w:sz w:val="24"/>
          <w:szCs w:val="24"/>
          <w:lang w:val="es-PE" w:eastAsia="tr-TR"/>
        </w:rPr>
      </w:pPr>
    </w:p>
    <w:p w:rsidR="006549C4" w:rsidRPr="00AF7201" w:rsidRDefault="00593B73" w:rsidP="000C5A8B">
      <w:pPr>
        <w:jc w:val="both"/>
        <w:rPr>
          <w:sz w:val="24"/>
          <w:szCs w:val="24"/>
          <w:lang w:val="es-PE" w:eastAsia="tr-TR"/>
        </w:rPr>
      </w:pPr>
      <w:r>
        <w:rPr>
          <w:noProof/>
          <w:lang w:val="en-US"/>
        </w:rPr>
        <w:drawing>
          <wp:inline distT="0" distB="0" distL="0" distR="0" wp14:anchorId="0325B40E" wp14:editId="31B0E1A6">
            <wp:extent cx="6588760" cy="4706257"/>
            <wp:effectExtent l="0" t="0" r="2540" b="0"/>
            <wp:docPr id="2" name="Imagen 2" descr="Gráficos en R: int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s en R: introducció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8760" cy="4706257"/>
                    </a:xfrm>
                    <a:prstGeom prst="rect">
                      <a:avLst/>
                    </a:prstGeom>
                    <a:noFill/>
                    <a:ln>
                      <a:noFill/>
                    </a:ln>
                  </pic:spPr>
                </pic:pic>
              </a:graphicData>
            </a:graphic>
          </wp:inline>
        </w:drawing>
      </w:r>
    </w:p>
    <w:p w:rsidR="008B7EFD" w:rsidRPr="00AF7201" w:rsidRDefault="008B7EFD" w:rsidP="008C10F1">
      <w:pPr>
        <w:jc w:val="both"/>
        <w:rPr>
          <w:sz w:val="24"/>
          <w:szCs w:val="24"/>
          <w:lang w:val="es-PE" w:eastAsia="tr-TR"/>
        </w:rPr>
      </w:pPr>
    </w:p>
    <w:p w:rsidR="00962CCB" w:rsidRPr="00AF7201" w:rsidRDefault="0088021E" w:rsidP="000C5A8B">
      <w:pPr>
        <w:jc w:val="both"/>
        <w:rPr>
          <w:sz w:val="24"/>
          <w:szCs w:val="24"/>
          <w:lang w:val="es-PE"/>
        </w:rPr>
      </w:pPr>
      <w:r>
        <w:rPr>
          <w:i/>
          <w:sz w:val="24"/>
          <w:szCs w:val="24"/>
          <w:lang w:val="es-PE"/>
        </w:rPr>
        <w:tab/>
        <w:t xml:space="preserve">Nota. </w:t>
      </w:r>
    </w:p>
    <w:p w:rsidR="00962CCB" w:rsidRPr="00AF7201" w:rsidRDefault="00962CCB" w:rsidP="000C5A8B">
      <w:pPr>
        <w:ind w:firstLine="708"/>
        <w:jc w:val="both"/>
        <w:rPr>
          <w:sz w:val="24"/>
          <w:szCs w:val="24"/>
          <w:lang w:val="es-PE"/>
        </w:rPr>
      </w:pPr>
    </w:p>
    <w:p w:rsidR="001768B8" w:rsidRPr="00AF7201" w:rsidRDefault="001768B8" w:rsidP="000C5A8B">
      <w:pPr>
        <w:pStyle w:val="Els-body-text"/>
        <w:keepNext w:val="0"/>
        <w:rPr>
          <w:sz w:val="24"/>
          <w:szCs w:val="24"/>
          <w:lang w:val="es-PE" w:eastAsia="tr-TR"/>
        </w:rPr>
      </w:pPr>
    </w:p>
    <w:p w:rsidR="00962CCB" w:rsidRPr="00FF7878" w:rsidRDefault="00720242" w:rsidP="006A6B50">
      <w:pPr>
        <w:pStyle w:val="BodyText"/>
        <w:rPr>
          <w:lang w:val="es-PE" w:eastAsia="tr-TR"/>
        </w:rPr>
      </w:pPr>
      <w:r w:rsidRPr="00FF7878">
        <w:rPr>
          <w:lang w:val="es-PE" w:eastAsia="tr-TR"/>
        </w:rPr>
        <w:t xml:space="preserve">Todas las figuras deben ser numeradas con números arábigos (1, </w:t>
      </w:r>
      <w:proofErr w:type="gramStart"/>
      <w:r w:rsidRPr="00FF7878">
        <w:rPr>
          <w:lang w:val="es-PE" w:eastAsia="tr-TR"/>
        </w:rPr>
        <w:t>2,...</w:t>
      </w:r>
      <w:proofErr w:type="gramEnd"/>
      <w:r w:rsidRPr="00FF7878">
        <w:rPr>
          <w:lang w:val="es-PE" w:eastAsia="tr-TR"/>
        </w:rPr>
        <w:t xml:space="preserve">, n). Todas las fotografías, esquemas, gráficos, mapas, dibujos y diagramas, se referencian como figuras. Los gráficos de líneas deben ser de buena calidad, no son aceptables figures de bajo nivel de calidad. Las figuras deben ser incorporadas en el texto. </w:t>
      </w:r>
      <w:r w:rsidR="00093E6F" w:rsidRPr="00FF7878">
        <w:rPr>
          <w:lang w:val="es-PE" w:eastAsia="tr-TR"/>
        </w:rPr>
        <w:t>Las letras y símbolos deben ser claramente definidos, ya sea en el título, leyenda o como una inscripción que forme parte de la figura. Las figuras deben ser colocadas en la parte superior o inferior de la página siempre que sea posible, y lo más cercana de la primea referencia que se haga a ellos en el artículo. Deje una línea en blanco entre el título y la figura.</w:t>
      </w:r>
    </w:p>
    <w:p w:rsidR="00203401" w:rsidRPr="00AF7201" w:rsidRDefault="00CB58C7" w:rsidP="00AF7201">
      <w:pPr>
        <w:pStyle w:val="Ttulo1"/>
      </w:pPr>
      <w:r w:rsidRPr="00AF7201">
        <w:t>Conclusiones</w:t>
      </w:r>
    </w:p>
    <w:p w:rsidR="00AF7201" w:rsidRPr="00C04643" w:rsidRDefault="00AF7201" w:rsidP="00AF7201">
      <w:pPr>
        <w:pStyle w:val="BodyText"/>
        <w:rPr>
          <w:lang w:val="es-PE"/>
        </w:rPr>
      </w:pPr>
      <w:r w:rsidRPr="00C04643">
        <w:rPr>
          <w:lang w:val="es-PE" w:eastAsia="tr-TR"/>
        </w:rPr>
        <w:t>Expresar</w:t>
      </w:r>
      <w:r w:rsidRPr="00C04643">
        <w:rPr>
          <w:lang w:val="es-PE"/>
        </w:rPr>
        <w:t xml:space="preserve"> lo que ha aprendido de este análisis (tenga presente el objetivo del trabajo). Puede sintetizar la idea central del estudio y el argumento principal en la </w:t>
      </w:r>
      <w:proofErr w:type="gramStart"/>
      <w:r w:rsidRPr="00C04643">
        <w:rPr>
          <w:lang w:val="es-PE"/>
        </w:rPr>
        <w:t>cual  se</w:t>
      </w:r>
      <w:proofErr w:type="gramEnd"/>
      <w:r w:rsidRPr="00C04643">
        <w:rPr>
          <w:lang w:val="es-PE"/>
        </w:rPr>
        <w:t xml:space="preserve"> fundamenta, pudiendo convertirse en una hipótesis. Inicie con una sustentación clara de la hipótesis, si no sustentó la hipótesis, proporcione las </w:t>
      </w:r>
      <w:r w:rsidRPr="00C04643">
        <w:rPr>
          <w:lang w:val="es-PE"/>
        </w:rPr>
        <w:lastRenderedPageBreak/>
        <w:t>explicaciones. Use similitudes y diferencias entre sus resultados y el trabajo de otros. Cada afirmación debe contribuir a la interpretación y a la comprensión del estudio. Reconozca sus limitaciones y proporcione explicaciones alternativas de sus resultados. Finalice con un planteamiento razonable y justificable sobre la importancia de sus descubrimientos.</w:t>
      </w:r>
    </w:p>
    <w:p w:rsidR="00AF7201" w:rsidRPr="00C04643" w:rsidRDefault="00AF7201" w:rsidP="00AF7201">
      <w:pPr>
        <w:pStyle w:val="BodyText"/>
        <w:rPr>
          <w:lang w:val="es-PE"/>
        </w:rPr>
      </w:pPr>
      <w:r w:rsidRPr="00C04643">
        <w:rPr>
          <w:lang w:val="es-PE"/>
        </w:rPr>
        <w:t>Son las impresiones finales del autor, y se añaden posibles soluciones o recomendaciones del tema planteado, en función del objetivo propuesto, de acuerdo a los alcances y limitaciones.</w:t>
      </w:r>
    </w:p>
    <w:p w:rsidR="00CB58C7" w:rsidRPr="00AF7201" w:rsidRDefault="00CB58C7" w:rsidP="00CB58C7">
      <w:pPr>
        <w:pStyle w:val="Els-acknowledgement"/>
        <w:keepNext w:val="0"/>
        <w:jc w:val="both"/>
        <w:rPr>
          <w:sz w:val="24"/>
          <w:szCs w:val="24"/>
          <w:lang w:val="es-PE"/>
        </w:rPr>
      </w:pPr>
      <w:r w:rsidRPr="00AF7201">
        <w:rPr>
          <w:sz w:val="24"/>
          <w:szCs w:val="24"/>
          <w:lang w:val="es-PE"/>
        </w:rPr>
        <w:t>Recomendaciones</w:t>
      </w:r>
    </w:p>
    <w:p w:rsidR="00CB58C7" w:rsidRPr="00AF7201" w:rsidRDefault="008C10F1" w:rsidP="008C10F1">
      <w:pPr>
        <w:pStyle w:val="Els-body-text"/>
        <w:keepNext w:val="0"/>
        <w:rPr>
          <w:rFonts w:eastAsiaTheme="minorHAnsi"/>
          <w:sz w:val="24"/>
          <w:szCs w:val="24"/>
          <w:lang w:val="es-PE"/>
        </w:rPr>
      </w:pPr>
      <w:r w:rsidRPr="00AF7201">
        <w:rPr>
          <w:sz w:val="24"/>
          <w:szCs w:val="24"/>
          <w:lang w:val="es-PE"/>
        </w:rPr>
        <w:t>Lista de sugerencias que dan continuidad al tema de investigación (Esta lista es opcional).</w:t>
      </w:r>
    </w:p>
    <w:p w:rsidR="00A04EA7" w:rsidRPr="00AF7201" w:rsidRDefault="00A04EA7" w:rsidP="006549C4">
      <w:pPr>
        <w:pStyle w:val="Els-acknowledgement"/>
        <w:keepNext w:val="0"/>
        <w:rPr>
          <w:sz w:val="24"/>
          <w:szCs w:val="24"/>
          <w:lang w:val="es-PE"/>
        </w:rPr>
      </w:pPr>
      <w:r w:rsidRPr="00AF7201">
        <w:rPr>
          <w:sz w:val="24"/>
          <w:szCs w:val="24"/>
          <w:lang w:val="es-PE"/>
        </w:rPr>
        <w:t>Agradecimientos</w:t>
      </w:r>
    </w:p>
    <w:p w:rsidR="00AF7201" w:rsidRPr="00C04643" w:rsidRDefault="00AF7201" w:rsidP="00AF7201">
      <w:pPr>
        <w:pStyle w:val="BodyText"/>
        <w:rPr>
          <w:lang w:val="es-PE"/>
        </w:rPr>
      </w:pPr>
      <w:r w:rsidRPr="00C04643">
        <w:rPr>
          <w:lang w:val="es-PE"/>
        </w:rPr>
        <w:t>Esta sección es utilizada en el caso que el estudio haya recibido un financiamiento o deseen colocar algún aporte de otro investigador o una institución.</w:t>
      </w:r>
    </w:p>
    <w:p w:rsidR="00A04EA7" w:rsidRPr="00AF7201" w:rsidRDefault="00A04EA7" w:rsidP="006549C4">
      <w:pPr>
        <w:pStyle w:val="Els-body-text"/>
        <w:keepNext w:val="0"/>
        <w:rPr>
          <w:sz w:val="24"/>
          <w:szCs w:val="24"/>
          <w:lang w:val="es-PE"/>
        </w:rPr>
      </w:pPr>
    </w:p>
    <w:p w:rsidR="00962CCB" w:rsidRPr="00AF7201" w:rsidRDefault="00962CCB" w:rsidP="006549C4">
      <w:pPr>
        <w:pStyle w:val="Els-acknowledgement"/>
        <w:keepNext w:val="0"/>
        <w:rPr>
          <w:sz w:val="24"/>
          <w:szCs w:val="24"/>
          <w:lang w:val="es-PE"/>
        </w:rPr>
      </w:pPr>
      <w:r w:rsidRPr="00AF7201">
        <w:rPr>
          <w:sz w:val="24"/>
          <w:szCs w:val="24"/>
          <w:lang w:val="es-PE"/>
        </w:rPr>
        <w:t>Referenc</w:t>
      </w:r>
      <w:r w:rsidR="00A04EA7" w:rsidRPr="00AF7201">
        <w:rPr>
          <w:sz w:val="24"/>
          <w:szCs w:val="24"/>
          <w:lang w:val="es-PE"/>
        </w:rPr>
        <w:t>ias</w:t>
      </w:r>
    </w:p>
    <w:p w:rsidR="00962CCB" w:rsidRPr="00AF7201" w:rsidRDefault="00962CCB" w:rsidP="006A6B50">
      <w:pPr>
        <w:pStyle w:val="Els-reference"/>
        <w:spacing w:line="240" w:lineRule="auto"/>
        <w:rPr>
          <w:sz w:val="24"/>
          <w:szCs w:val="24"/>
        </w:rPr>
      </w:pPr>
      <w:r w:rsidRPr="007F299B">
        <w:rPr>
          <w:sz w:val="24"/>
          <w:szCs w:val="24"/>
        </w:rPr>
        <w:t>Met</w:t>
      </w:r>
      <w:r w:rsidR="007F299B" w:rsidRPr="007F299B">
        <w:rPr>
          <w:sz w:val="24"/>
          <w:szCs w:val="24"/>
        </w:rPr>
        <w:t>tam, G. R., &amp; Adams, L. B. (2024</w:t>
      </w:r>
      <w:r w:rsidRPr="007F299B">
        <w:rPr>
          <w:sz w:val="24"/>
          <w:szCs w:val="24"/>
        </w:rPr>
        <w:t xml:space="preserve">). </w:t>
      </w:r>
      <w:r w:rsidRPr="00AF7201">
        <w:rPr>
          <w:sz w:val="24"/>
          <w:szCs w:val="24"/>
        </w:rPr>
        <w:t xml:space="preserve">How to prepare an electronic version of your article. In B. S. Jones, &amp; R. Z. Smith (Eds.), </w:t>
      </w:r>
      <w:r w:rsidRPr="00AF7201">
        <w:rPr>
          <w:i/>
          <w:sz w:val="24"/>
          <w:szCs w:val="24"/>
        </w:rPr>
        <w:t>Introduction to the electronic age</w:t>
      </w:r>
      <w:r w:rsidRPr="00AF7201">
        <w:rPr>
          <w:sz w:val="24"/>
          <w:szCs w:val="24"/>
        </w:rPr>
        <w:t xml:space="preserve"> (pp. 281-304). New York: E-Publishing Inc.</w:t>
      </w:r>
    </w:p>
    <w:p w:rsidR="00962CCB" w:rsidRPr="00AF7201" w:rsidRDefault="00962CCB" w:rsidP="006A6B50">
      <w:pPr>
        <w:pStyle w:val="Els-reference"/>
        <w:spacing w:line="240" w:lineRule="auto"/>
        <w:rPr>
          <w:sz w:val="24"/>
          <w:szCs w:val="24"/>
        </w:rPr>
      </w:pPr>
      <w:r w:rsidRPr="007F299B">
        <w:rPr>
          <w:sz w:val="24"/>
          <w:szCs w:val="24"/>
          <w:lang w:val="es-PE"/>
        </w:rPr>
        <w:t>Van der Geer, J., Hanraads</w:t>
      </w:r>
      <w:r w:rsidR="007F299B" w:rsidRPr="007F299B">
        <w:rPr>
          <w:sz w:val="24"/>
          <w:szCs w:val="24"/>
          <w:lang w:val="es-PE"/>
        </w:rPr>
        <w:t>, J. A. J., &amp; Lupton R. A. (2023</w:t>
      </w:r>
      <w:r w:rsidRPr="007F299B">
        <w:rPr>
          <w:sz w:val="24"/>
          <w:szCs w:val="24"/>
          <w:lang w:val="es-PE"/>
        </w:rPr>
        <w:t xml:space="preserve">). </w:t>
      </w:r>
      <w:r w:rsidRPr="00AF7201">
        <w:rPr>
          <w:sz w:val="24"/>
          <w:szCs w:val="24"/>
        </w:rPr>
        <w:t xml:space="preserve">The art of writing a scientific article. </w:t>
      </w:r>
      <w:r w:rsidRPr="00AF7201">
        <w:rPr>
          <w:i/>
          <w:sz w:val="24"/>
          <w:szCs w:val="24"/>
        </w:rPr>
        <w:t>Journal of Scientific Communications</w:t>
      </w:r>
      <w:r w:rsidRPr="00AF7201">
        <w:rPr>
          <w:sz w:val="24"/>
          <w:szCs w:val="24"/>
        </w:rPr>
        <w:t xml:space="preserve">, 163, 51-59. </w:t>
      </w:r>
    </w:p>
    <w:p w:rsidR="00962CCB" w:rsidRPr="00CB1F5A" w:rsidRDefault="00962CCB" w:rsidP="006A6B50">
      <w:pPr>
        <w:pStyle w:val="Els-reference"/>
        <w:spacing w:line="240" w:lineRule="auto"/>
        <w:rPr>
          <w:bCs/>
          <w:noProof w:val="0"/>
          <w:sz w:val="24"/>
          <w:szCs w:val="24"/>
          <w:lang w:val="es-PE"/>
        </w:rPr>
      </w:pPr>
      <w:r w:rsidRPr="00AF7201">
        <w:rPr>
          <w:bCs/>
          <w:noProof w:val="0"/>
          <w:sz w:val="24"/>
          <w:szCs w:val="24"/>
        </w:rPr>
        <w:t>Strun</w:t>
      </w:r>
      <w:r w:rsidR="007F299B">
        <w:rPr>
          <w:bCs/>
          <w:noProof w:val="0"/>
          <w:sz w:val="24"/>
          <w:szCs w:val="24"/>
        </w:rPr>
        <w:t>k, W., Jr., &amp; White, E. B. (2023</w:t>
      </w:r>
      <w:bookmarkStart w:id="0" w:name="_GoBack"/>
      <w:bookmarkEnd w:id="0"/>
      <w:r w:rsidRPr="00AF7201">
        <w:rPr>
          <w:bCs/>
          <w:noProof w:val="0"/>
          <w:sz w:val="24"/>
          <w:szCs w:val="24"/>
        </w:rPr>
        <w:t xml:space="preserve">). </w:t>
      </w:r>
      <w:r w:rsidRPr="00AF7201">
        <w:rPr>
          <w:bCs/>
          <w:i/>
          <w:noProof w:val="0"/>
          <w:sz w:val="24"/>
          <w:szCs w:val="24"/>
        </w:rPr>
        <w:t>The elements of style.</w:t>
      </w:r>
      <w:r w:rsidRPr="00AF7201">
        <w:rPr>
          <w:bCs/>
          <w:noProof w:val="0"/>
          <w:sz w:val="24"/>
          <w:szCs w:val="24"/>
        </w:rPr>
        <w:t xml:space="preserve"> (3rd ed.). </w:t>
      </w:r>
      <w:r w:rsidRPr="00CB1F5A">
        <w:rPr>
          <w:bCs/>
          <w:noProof w:val="0"/>
          <w:sz w:val="24"/>
          <w:szCs w:val="24"/>
          <w:lang w:val="es-PE"/>
        </w:rPr>
        <w:t xml:space="preserve">New York: </w:t>
      </w:r>
      <w:proofErr w:type="spellStart"/>
      <w:r w:rsidRPr="00CB1F5A">
        <w:rPr>
          <w:bCs/>
          <w:noProof w:val="0"/>
          <w:sz w:val="24"/>
          <w:szCs w:val="24"/>
          <w:lang w:val="es-PE"/>
        </w:rPr>
        <w:t>Macmillan</w:t>
      </w:r>
      <w:proofErr w:type="spellEnd"/>
      <w:r w:rsidRPr="00CB1F5A">
        <w:rPr>
          <w:bCs/>
          <w:noProof w:val="0"/>
          <w:sz w:val="24"/>
          <w:szCs w:val="24"/>
          <w:lang w:val="es-PE"/>
        </w:rPr>
        <w:t>, (</w:t>
      </w:r>
      <w:proofErr w:type="spellStart"/>
      <w:r w:rsidRPr="00CB1F5A">
        <w:rPr>
          <w:bCs/>
          <w:noProof w:val="0"/>
          <w:sz w:val="24"/>
          <w:szCs w:val="24"/>
          <w:lang w:val="es-PE"/>
        </w:rPr>
        <w:t>Chapter</w:t>
      </w:r>
      <w:proofErr w:type="spellEnd"/>
      <w:r w:rsidRPr="00CB1F5A">
        <w:rPr>
          <w:bCs/>
          <w:noProof w:val="0"/>
          <w:sz w:val="24"/>
          <w:szCs w:val="24"/>
          <w:lang w:val="es-PE"/>
        </w:rPr>
        <w:t xml:space="preserve"> 4). </w:t>
      </w:r>
    </w:p>
    <w:p w:rsidR="00CB1F5A" w:rsidRPr="00AF7201" w:rsidRDefault="00CB1F5A" w:rsidP="00CB1F5A">
      <w:pPr>
        <w:pStyle w:val="Els-acknowledgement"/>
        <w:keepNext w:val="0"/>
        <w:rPr>
          <w:sz w:val="24"/>
          <w:szCs w:val="24"/>
          <w:lang w:val="es-PE"/>
        </w:rPr>
      </w:pPr>
      <w:r>
        <w:rPr>
          <w:sz w:val="24"/>
          <w:szCs w:val="24"/>
          <w:lang w:val="es-PE"/>
        </w:rPr>
        <w:t>Anexos</w:t>
      </w:r>
    </w:p>
    <w:p w:rsidR="00B7491F" w:rsidRPr="006010A3" w:rsidRDefault="006010A3" w:rsidP="006010A3">
      <w:pPr>
        <w:pStyle w:val="BodyText"/>
        <w:rPr>
          <w:lang w:val="es-PE"/>
        </w:rPr>
      </w:pPr>
      <w:r w:rsidRPr="006010A3">
        <w:rPr>
          <w:lang w:val="es-PE"/>
        </w:rPr>
        <w:t>Lista de documentos consi</w:t>
      </w:r>
      <w:r>
        <w:rPr>
          <w:lang w:val="es-PE"/>
        </w:rPr>
        <w:t xml:space="preserve">derados importantes para ayudar </w:t>
      </w:r>
      <w:r w:rsidRPr="006010A3">
        <w:rPr>
          <w:lang w:val="es-PE"/>
        </w:rPr>
        <w:t>a esclarecer algún asunto tratado en el artículo.</w:t>
      </w:r>
    </w:p>
    <w:sectPr w:rsidR="00B7491F" w:rsidRPr="006010A3" w:rsidSect="008C10F1">
      <w:headerReference w:type="even" r:id="rId11"/>
      <w:headerReference w:type="default" r:id="rId12"/>
      <w:footerReference w:type="even" r:id="rId13"/>
      <w:footerReference w:type="default" r:id="rId14"/>
      <w:headerReference w:type="first" r:id="rId15"/>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A92" w:rsidRDefault="008A4A92">
      <w:r>
        <w:separator/>
      </w:r>
    </w:p>
  </w:endnote>
  <w:endnote w:type="continuationSeparator" w:id="0">
    <w:p w:rsidR="008A4A92" w:rsidRDefault="008A4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CC038AB-95A5-407A-981A-754BF80BCA03}"/>
    <w:embedItalic r:id="rId2" w:fontKey="{88A13719-8DFE-4EFE-BD8E-F86CB24415E8}"/>
    <w:embedBoldItalic r:id="rId3" w:fontKey="{7F6047AD-5D21-4FA6-93F9-3397C802A331}"/>
  </w:font>
  <w:font w:name="Helvetica">
    <w:panose1 w:val="020B0604020202020204"/>
    <w:charset w:val="00"/>
    <w:family w:val="swiss"/>
    <w:pitch w:val="variable"/>
    <w:sig w:usb0="E0002AFF" w:usb1="C0007843" w:usb2="00000009" w:usb3="00000000" w:csb0="000001FF" w:csb1="00000000"/>
    <w:embedBold r:id="rId4" w:fontKey="{A27FFDDB-7AA8-4219-8878-2398F0044C29}"/>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8C85D5D-8202-420A-9815-D8973CAA1C2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1CF0EE41-944F-494F-A149-E6A316C17D9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F299B">
      <w:rPr>
        <w:rStyle w:val="Nmerodepgina"/>
      </w:rPr>
      <w:t>6</w:t>
    </w:r>
    <w:r>
      <w:rPr>
        <w:rStyle w:val="Nmerodepgina"/>
      </w:rPr>
      <w:fldChar w:fldCharType="end"/>
    </w:r>
  </w:p>
  <w:p w:rsidR="005727A9" w:rsidRDefault="005727A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F299B">
      <w:rPr>
        <w:rStyle w:val="Nmerodepgina"/>
      </w:rPr>
      <w:t>3</w:t>
    </w:r>
    <w:r>
      <w:rPr>
        <w:rStyle w:val="Nmerodepgina"/>
      </w:rPr>
      <w:fldChar w:fldCharType="end"/>
    </w:r>
  </w:p>
  <w:p w:rsidR="005727A9" w:rsidRDefault="005727A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A92" w:rsidRPr="009C2BBA" w:rsidRDefault="008A4A92" w:rsidP="009C2BBA">
      <w:pPr>
        <w:pStyle w:val="Piedepgina"/>
        <w:rPr>
          <w:lang w:val="en-GB"/>
        </w:rPr>
      </w:pPr>
      <w: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8A4A92" w:rsidRDefault="008A4A92">
      <w:r>
        <w:continuationSeparator/>
      </w:r>
    </w:p>
  </w:footnote>
  <w:footnote w:id="1">
    <w:p w:rsidR="00717860" w:rsidRPr="00717860" w:rsidRDefault="005727A9" w:rsidP="00087085">
      <w:pPr>
        <w:pStyle w:val="Textonotapie"/>
        <w:rPr>
          <w:rFonts w:ascii="Times New Roman" w:hAnsi="Times New Roman"/>
          <w:sz w:val="16"/>
          <w:szCs w:val="16"/>
          <w:lang w:val="es-ES"/>
        </w:rPr>
      </w:pPr>
      <w:r w:rsidRPr="00087085">
        <w:rPr>
          <w:rStyle w:val="Refdenotaalpie"/>
          <w:rFonts w:ascii="Times New Roman" w:hAnsi="Times New Roman"/>
          <w:sz w:val="16"/>
          <w:szCs w:val="16"/>
          <w:vertAlign w:val="baseline"/>
        </w:rPr>
        <w:footnoteRef/>
      </w:r>
      <w:r w:rsidRPr="00717860">
        <w:rPr>
          <w:rFonts w:ascii="Times New Roman" w:hAnsi="Times New Roman"/>
          <w:sz w:val="16"/>
          <w:szCs w:val="16"/>
          <w:lang w:val="es-ES"/>
        </w:rPr>
        <w:t xml:space="preserve"> </w:t>
      </w:r>
      <w:r w:rsidR="00717860" w:rsidRPr="00717860">
        <w:rPr>
          <w:rFonts w:ascii="Times New Roman" w:hAnsi="Times New Roman"/>
          <w:sz w:val="16"/>
          <w:szCs w:val="16"/>
          <w:lang w:val="es-ES"/>
        </w:rPr>
        <w:t xml:space="preserve">Autor de </w:t>
      </w:r>
      <w:r w:rsidR="00393A12" w:rsidRPr="00717860">
        <w:rPr>
          <w:rFonts w:ascii="Times New Roman" w:hAnsi="Times New Roman"/>
          <w:sz w:val="16"/>
          <w:szCs w:val="16"/>
          <w:lang w:val="es-ES"/>
        </w:rPr>
        <w:t>correspondencia</w:t>
      </w:r>
      <w:r w:rsidR="00717860" w:rsidRPr="00717860">
        <w:rPr>
          <w:rFonts w:ascii="Times New Roman" w:hAnsi="Times New Roman"/>
          <w:sz w:val="16"/>
          <w:szCs w:val="16"/>
          <w:lang w:val="es-ES"/>
        </w:rPr>
        <w:t>:</w:t>
      </w:r>
    </w:p>
    <w:p w:rsidR="00717860" w:rsidRPr="00717860" w:rsidRDefault="00717860" w:rsidP="00087085">
      <w:pPr>
        <w:pStyle w:val="Textonotapie"/>
        <w:rPr>
          <w:rFonts w:ascii="Times New Roman" w:hAnsi="Times New Roman"/>
          <w:sz w:val="16"/>
          <w:szCs w:val="16"/>
          <w:lang w:val="es-ES"/>
        </w:rPr>
      </w:pPr>
      <w:r w:rsidRPr="00717860">
        <w:rPr>
          <w:rFonts w:ascii="Times New Roman" w:hAnsi="Times New Roman"/>
          <w:sz w:val="16"/>
          <w:szCs w:val="16"/>
          <w:lang w:val="es-ES"/>
        </w:rPr>
        <w:t xml:space="preserve">  Km. </w:t>
      </w:r>
      <w:r>
        <w:rPr>
          <w:rFonts w:ascii="Times New Roman" w:hAnsi="Times New Roman"/>
          <w:sz w:val="16"/>
          <w:szCs w:val="16"/>
          <w:lang w:val="es-ES"/>
        </w:rPr>
        <w:t>19 C</w:t>
      </w:r>
      <w:r w:rsidR="007614D5">
        <w:rPr>
          <w:rFonts w:ascii="Times New Roman" w:hAnsi="Times New Roman"/>
          <w:sz w:val="16"/>
          <w:szCs w:val="16"/>
          <w:lang w:val="es-ES"/>
        </w:rPr>
        <w:t>a</w:t>
      </w:r>
      <w:r>
        <w:rPr>
          <w:rFonts w:ascii="Times New Roman" w:hAnsi="Times New Roman"/>
          <w:sz w:val="16"/>
          <w:szCs w:val="16"/>
          <w:lang w:val="es-ES"/>
        </w:rPr>
        <w:t>rretera Central, Ñaña, Lima</w:t>
      </w:r>
      <w:r w:rsidR="005727A9" w:rsidRPr="00717860">
        <w:rPr>
          <w:rFonts w:ascii="Times New Roman" w:hAnsi="Times New Roman"/>
          <w:sz w:val="16"/>
          <w:szCs w:val="16"/>
          <w:lang w:val="es-ES"/>
        </w:rPr>
        <w:t xml:space="preserve"> </w:t>
      </w:r>
      <w:r w:rsidRPr="00717860">
        <w:rPr>
          <w:rFonts w:ascii="Times New Roman" w:hAnsi="Times New Roman"/>
          <w:sz w:val="16"/>
          <w:szCs w:val="16"/>
          <w:lang w:val="es-ES"/>
        </w:rPr>
        <w:t xml:space="preserve">  </w:t>
      </w:r>
    </w:p>
    <w:p w:rsidR="005727A9" w:rsidRPr="00717860" w:rsidRDefault="00717860" w:rsidP="00087085">
      <w:pPr>
        <w:pStyle w:val="Textonotapie"/>
        <w:rPr>
          <w:rFonts w:ascii="Times New Roman" w:hAnsi="Times New Roman"/>
          <w:sz w:val="16"/>
          <w:szCs w:val="16"/>
          <w:lang w:val="es-ES"/>
        </w:rPr>
      </w:pPr>
      <w:r>
        <w:rPr>
          <w:rFonts w:ascii="Times New Roman" w:hAnsi="Times New Roman"/>
          <w:sz w:val="16"/>
          <w:szCs w:val="16"/>
          <w:lang w:val="es-ES"/>
        </w:rPr>
        <w:t xml:space="preserve">  </w:t>
      </w:r>
      <w:r w:rsidR="005727A9" w:rsidRPr="00717860">
        <w:rPr>
          <w:rFonts w:ascii="Times New Roman" w:hAnsi="Times New Roman"/>
          <w:sz w:val="16"/>
          <w:szCs w:val="16"/>
          <w:lang w:val="es-ES"/>
        </w:rPr>
        <w:t xml:space="preserve">Tel.: +0-000-000-0000 </w:t>
      </w:r>
    </w:p>
    <w:p w:rsidR="005727A9" w:rsidRPr="00E851FF" w:rsidRDefault="007614D5" w:rsidP="00087085">
      <w:pPr>
        <w:pStyle w:val="Textonotapie"/>
        <w:rPr>
          <w:rFonts w:ascii="Times New Roman" w:hAnsi="Times New Roman"/>
          <w:sz w:val="16"/>
          <w:szCs w:val="16"/>
          <w:lang w:val="es-PE"/>
        </w:rPr>
      </w:pPr>
      <w:r>
        <w:rPr>
          <w:rFonts w:ascii="Times New Roman" w:hAnsi="Times New Roman"/>
          <w:sz w:val="16"/>
          <w:szCs w:val="16"/>
          <w:lang w:val="es-ES"/>
        </w:rPr>
        <w:t xml:space="preserve">  </w:t>
      </w:r>
      <w:r w:rsidR="005727A9" w:rsidRPr="00717860">
        <w:rPr>
          <w:rFonts w:ascii="Times New Roman" w:hAnsi="Times New Roman"/>
          <w:i/>
          <w:sz w:val="16"/>
          <w:szCs w:val="16"/>
          <w:lang w:val="es-ES"/>
        </w:rPr>
        <w:t>E-mail:</w:t>
      </w:r>
      <w:r w:rsidR="005727A9" w:rsidRPr="00717860">
        <w:rPr>
          <w:rFonts w:ascii="Times New Roman" w:hAnsi="Times New Roman"/>
          <w:sz w:val="16"/>
          <w:szCs w:val="16"/>
          <w:lang w:val="es-ES"/>
        </w:rPr>
        <w:t xml:space="preserve"> </w:t>
      </w:r>
      <w:hyperlink r:id="rId2" w:history="1">
        <w:r w:rsidR="00717860" w:rsidRPr="00152A59">
          <w:rPr>
            <w:rStyle w:val="Hipervnculo"/>
            <w:rFonts w:ascii="Times New Roman" w:hAnsi="Times New Roman"/>
            <w:szCs w:val="16"/>
            <w:lang w:val="es-ES"/>
          </w:rPr>
          <w:t>autor1@institute.xxx</w:t>
        </w:r>
      </w:hyperlink>
      <w:r w:rsidR="00717860">
        <w:rPr>
          <w:rFonts w:ascii="Times New Roman" w:hAnsi="Times New Roman"/>
          <w:sz w:val="16"/>
          <w:szCs w:val="16"/>
          <w:lang w:val="es-ES"/>
        </w:rPr>
        <w:t xml:space="preserve">, </w:t>
      </w:r>
      <w:hyperlink r:id="rId3" w:history="1">
        <w:r w:rsidR="00717860" w:rsidRPr="00152A59">
          <w:rPr>
            <w:rStyle w:val="Hipervnculo"/>
            <w:rFonts w:ascii="Times New Roman" w:hAnsi="Times New Roman"/>
            <w:szCs w:val="16"/>
            <w:lang w:val="es-ES"/>
          </w:rPr>
          <w:t>autor2@institute.xxx</w:t>
        </w:r>
      </w:hyperlink>
      <w:r w:rsidR="00717860">
        <w:rPr>
          <w:rFonts w:ascii="Times New Roman" w:hAnsi="Times New Roman"/>
          <w:sz w:val="16"/>
          <w:szCs w:val="16"/>
          <w:lang w:val="es-ES"/>
        </w:rPr>
        <w:t xml:space="preserve">, </w:t>
      </w:r>
      <w:hyperlink r:id="rId4" w:history="1">
        <w:r w:rsidR="003C4D29" w:rsidRPr="00152A59">
          <w:rPr>
            <w:rStyle w:val="Hipervnculo"/>
            <w:rFonts w:ascii="Times New Roman" w:hAnsi="Times New Roman"/>
            <w:szCs w:val="16"/>
            <w:lang w:val="es-ES"/>
          </w:rPr>
          <w:t>autor3@institute.xxx</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Pr="000A0CD7" w:rsidRDefault="005727A9"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sidR="004C65C6">
      <w:rPr>
        <w:lang w:val="es-PE"/>
      </w:rPr>
      <w:t>EAP. Ingeniería Ambiental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Pr="00593B73" w:rsidRDefault="00593B73" w:rsidP="00593B73">
    <w:pPr>
      <w:pStyle w:val="Encabezado"/>
    </w:pPr>
    <w:r>
      <w:drawing>
        <wp:inline distT="0" distB="0" distL="0" distR="0" wp14:anchorId="28D62B49" wp14:editId="3B4753A1">
          <wp:extent cx="1765935" cy="5143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778104" cy="5178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AA3E73"/>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3"/>
  </w:num>
  <w:num w:numId="7">
    <w:abstractNumId w:val="7"/>
  </w:num>
  <w:num w:numId="8">
    <w:abstractNumId w:val="2"/>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0"/>
  </w:num>
  <w:num w:numId="17">
    <w:abstractNumId w:val="3"/>
  </w:num>
  <w:num w:numId="18">
    <w:abstractNumId w:val="7"/>
  </w:num>
  <w:num w:numId="19">
    <w:abstractNumId w:val="2"/>
  </w:num>
  <w:num w:numId="20">
    <w:abstractNumId w:val="4"/>
  </w:num>
  <w:num w:numId="21">
    <w:abstractNumId w:val="0"/>
  </w:num>
  <w:num w:numId="22">
    <w:abstractNumId w:val="5"/>
  </w:num>
  <w:num w:numId="23">
    <w:abstractNumId w:val="5"/>
  </w:num>
  <w:num w:numId="24">
    <w:abstractNumId w:val="5"/>
  </w:num>
  <w:num w:numId="25">
    <w:abstractNumId w:val="5"/>
  </w:num>
  <w:num w:numId="26">
    <w:abstractNumId w:val="8"/>
  </w:num>
  <w:num w:numId="27">
    <w:abstractNumId w:val="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D5D"/>
    <w:rsid w:val="00024AEF"/>
    <w:rsid w:val="00035137"/>
    <w:rsid w:val="00041041"/>
    <w:rsid w:val="0005618E"/>
    <w:rsid w:val="00057BC8"/>
    <w:rsid w:val="000808AF"/>
    <w:rsid w:val="00087085"/>
    <w:rsid w:val="00093E6F"/>
    <w:rsid w:val="00097DBA"/>
    <w:rsid w:val="000A0CD7"/>
    <w:rsid w:val="000B1DAF"/>
    <w:rsid w:val="000B22C5"/>
    <w:rsid w:val="000C5A8B"/>
    <w:rsid w:val="00107D45"/>
    <w:rsid w:val="00113953"/>
    <w:rsid w:val="00124C74"/>
    <w:rsid w:val="0013224B"/>
    <w:rsid w:val="00163DC1"/>
    <w:rsid w:val="0016675E"/>
    <w:rsid w:val="001768B8"/>
    <w:rsid w:val="001E0B93"/>
    <w:rsid w:val="001F0D33"/>
    <w:rsid w:val="001F1930"/>
    <w:rsid w:val="00203401"/>
    <w:rsid w:val="002337BE"/>
    <w:rsid w:val="0024560D"/>
    <w:rsid w:val="00277D25"/>
    <w:rsid w:val="00292A1B"/>
    <w:rsid w:val="002E6EAF"/>
    <w:rsid w:val="003267AF"/>
    <w:rsid w:val="00387577"/>
    <w:rsid w:val="00387758"/>
    <w:rsid w:val="00393A12"/>
    <w:rsid w:val="003B2D3C"/>
    <w:rsid w:val="003C4D29"/>
    <w:rsid w:val="003C66D3"/>
    <w:rsid w:val="003D0E48"/>
    <w:rsid w:val="004056B7"/>
    <w:rsid w:val="0043072B"/>
    <w:rsid w:val="004346DE"/>
    <w:rsid w:val="00436578"/>
    <w:rsid w:val="0047059E"/>
    <w:rsid w:val="00471A74"/>
    <w:rsid w:val="00493BC6"/>
    <w:rsid w:val="00496B9C"/>
    <w:rsid w:val="004A0C18"/>
    <w:rsid w:val="004B67B7"/>
    <w:rsid w:val="004C265D"/>
    <w:rsid w:val="004C65C6"/>
    <w:rsid w:val="004E3525"/>
    <w:rsid w:val="004E42C1"/>
    <w:rsid w:val="004F4246"/>
    <w:rsid w:val="0050733E"/>
    <w:rsid w:val="00507B81"/>
    <w:rsid w:val="005244E1"/>
    <w:rsid w:val="005566A0"/>
    <w:rsid w:val="005727A9"/>
    <w:rsid w:val="005729F3"/>
    <w:rsid w:val="0058319B"/>
    <w:rsid w:val="00590265"/>
    <w:rsid w:val="00593B73"/>
    <w:rsid w:val="005A5970"/>
    <w:rsid w:val="005E268B"/>
    <w:rsid w:val="005F0FD3"/>
    <w:rsid w:val="005F0FDD"/>
    <w:rsid w:val="006010A3"/>
    <w:rsid w:val="0060574E"/>
    <w:rsid w:val="0061260C"/>
    <w:rsid w:val="00614498"/>
    <w:rsid w:val="00617380"/>
    <w:rsid w:val="006432F3"/>
    <w:rsid w:val="006549C4"/>
    <w:rsid w:val="00662F5C"/>
    <w:rsid w:val="00671551"/>
    <w:rsid w:val="006A42D2"/>
    <w:rsid w:val="006A6489"/>
    <w:rsid w:val="006A6B50"/>
    <w:rsid w:val="006B58E1"/>
    <w:rsid w:val="006C314D"/>
    <w:rsid w:val="006C3693"/>
    <w:rsid w:val="006C798A"/>
    <w:rsid w:val="006E381D"/>
    <w:rsid w:val="006F2A4F"/>
    <w:rsid w:val="00714795"/>
    <w:rsid w:val="00717860"/>
    <w:rsid w:val="00720242"/>
    <w:rsid w:val="00734D7B"/>
    <w:rsid w:val="00735161"/>
    <w:rsid w:val="0074303D"/>
    <w:rsid w:val="007504B5"/>
    <w:rsid w:val="00761281"/>
    <w:rsid w:val="007614D5"/>
    <w:rsid w:val="00761EA7"/>
    <w:rsid w:val="00794624"/>
    <w:rsid w:val="007A3BD1"/>
    <w:rsid w:val="007A5B06"/>
    <w:rsid w:val="007D186B"/>
    <w:rsid w:val="007D7922"/>
    <w:rsid w:val="007F1F5C"/>
    <w:rsid w:val="007F299B"/>
    <w:rsid w:val="007F4AC0"/>
    <w:rsid w:val="0080558A"/>
    <w:rsid w:val="00807CF2"/>
    <w:rsid w:val="00832161"/>
    <w:rsid w:val="0085269C"/>
    <w:rsid w:val="0085784A"/>
    <w:rsid w:val="00860848"/>
    <w:rsid w:val="00867926"/>
    <w:rsid w:val="0088021E"/>
    <w:rsid w:val="008A4A92"/>
    <w:rsid w:val="008B7EFD"/>
    <w:rsid w:val="008C10F1"/>
    <w:rsid w:val="008C2162"/>
    <w:rsid w:val="008F009D"/>
    <w:rsid w:val="0092509A"/>
    <w:rsid w:val="00960572"/>
    <w:rsid w:val="00962CCB"/>
    <w:rsid w:val="009657EB"/>
    <w:rsid w:val="00970B54"/>
    <w:rsid w:val="00977C58"/>
    <w:rsid w:val="009820DF"/>
    <w:rsid w:val="00993EC4"/>
    <w:rsid w:val="009967CF"/>
    <w:rsid w:val="009C2083"/>
    <w:rsid w:val="009C2BBA"/>
    <w:rsid w:val="009E1829"/>
    <w:rsid w:val="00A04EA7"/>
    <w:rsid w:val="00A075FC"/>
    <w:rsid w:val="00A347D1"/>
    <w:rsid w:val="00A43DB7"/>
    <w:rsid w:val="00A451D0"/>
    <w:rsid w:val="00A642A8"/>
    <w:rsid w:val="00A74C2D"/>
    <w:rsid w:val="00A74EA8"/>
    <w:rsid w:val="00A90446"/>
    <w:rsid w:val="00A93C27"/>
    <w:rsid w:val="00A97790"/>
    <w:rsid w:val="00AE604F"/>
    <w:rsid w:val="00AF657B"/>
    <w:rsid w:val="00AF7201"/>
    <w:rsid w:val="00B2007D"/>
    <w:rsid w:val="00B27B8D"/>
    <w:rsid w:val="00B40E22"/>
    <w:rsid w:val="00B4189F"/>
    <w:rsid w:val="00B574F0"/>
    <w:rsid w:val="00B71BF0"/>
    <w:rsid w:val="00B71C13"/>
    <w:rsid w:val="00B7491F"/>
    <w:rsid w:val="00B76D24"/>
    <w:rsid w:val="00B9014A"/>
    <w:rsid w:val="00BC29B9"/>
    <w:rsid w:val="00BC6F3D"/>
    <w:rsid w:val="00BE166E"/>
    <w:rsid w:val="00C11696"/>
    <w:rsid w:val="00C16681"/>
    <w:rsid w:val="00C23826"/>
    <w:rsid w:val="00C554BA"/>
    <w:rsid w:val="00C5571E"/>
    <w:rsid w:val="00C6090C"/>
    <w:rsid w:val="00C63E0F"/>
    <w:rsid w:val="00C704C8"/>
    <w:rsid w:val="00C82D77"/>
    <w:rsid w:val="00C911E1"/>
    <w:rsid w:val="00C9599C"/>
    <w:rsid w:val="00CB1F5A"/>
    <w:rsid w:val="00CB58C7"/>
    <w:rsid w:val="00CB7E17"/>
    <w:rsid w:val="00CC76B1"/>
    <w:rsid w:val="00CF1E47"/>
    <w:rsid w:val="00CF53ED"/>
    <w:rsid w:val="00D33D0F"/>
    <w:rsid w:val="00D76F62"/>
    <w:rsid w:val="00DD3235"/>
    <w:rsid w:val="00DE0F24"/>
    <w:rsid w:val="00DE3EB1"/>
    <w:rsid w:val="00E052FE"/>
    <w:rsid w:val="00E066B7"/>
    <w:rsid w:val="00E12477"/>
    <w:rsid w:val="00E15D06"/>
    <w:rsid w:val="00E15E9E"/>
    <w:rsid w:val="00E17135"/>
    <w:rsid w:val="00E27166"/>
    <w:rsid w:val="00E33BA6"/>
    <w:rsid w:val="00E470E7"/>
    <w:rsid w:val="00E47DFF"/>
    <w:rsid w:val="00E64848"/>
    <w:rsid w:val="00E6543B"/>
    <w:rsid w:val="00E851FF"/>
    <w:rsid w:val="00E9243F"/>
    <w:rsid w:val="00EA7E3D"/>
    <w:rsid w:val="00EB71EA"/>
    <w:rsid w:val="00EC2294"/>
    <w:rsid w:val="00EC5E08"/>
    <w:rsid w:val="00EE4869"/>
    <w:rsid w:val="00EF3E84"/>
    <w:rsid w:val="00EF52A5"/>
    <w:rsid w:val="00F04EF6"/>
    <w:rsid w:val="00F2725C"/>
    <w:rsid w:val="00F2741E"/>
    <w:rsid w:val="00F41715"/>
    <w:rsid w:val="00F51A3C"/>
    <w:rsid w:val="00F63E41"/>
    <w:rsid w:val="00F87C5A"/>
    <w:rsid w:val="00FA273A"/>
    <w:rsid w:val="00FE69E8"/>
    <w:rsid w:val="00FF78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FAF8B"/>
  <w15:docId w15:val="{57F20040-F62E-4D82-B676-76E581F72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29"/>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C5571E"/>
    <w:pPr>
      <w:keepNext/>
      <w:keepLines/>
      <w:numPr>
        <w:ilvl w:val="1"/>
        <w:numId w:val="29"/>
      </w:numPr>
      <w:spacing w:before="200" w:line="480" w:lineRule="auto"/>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29"/>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29"/>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29"/>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29"/>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29"/>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29"/>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29"/>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C5571E"/>
    <w:rPr>
      <w:rFonts w:eastAsiaTheme="majorEastAsia" w:cstheme="majorBidi"/>
      <w:b/>
      <w:bCs/>
      <w:i/>
      <w:sz w:val="24"/>
      <w:szCs w:val="26"/>
      <w:lang w:val="es-PE"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autor2@institute.xxx" TargetMode="External"/><Relationship Id="rId2" Type="http://schemas.openxmlformats.org/officeDocument/2006/relationships/hyperlink" Target="mailto:autor1@institute.xxx" TargetMode="External"/><Relationship Id="rId1" Type="http://schemas.openxmlformats.org/officeDocument/2006/relationships/image" Target="media/image1.emf"/><Relationship Id="rId4" Type="http://schemas.openxmlformats.org/officeDocument/2006/relationships/hyperlink" Target="mailto:autor3@institute.xx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A4708-28BD-4A1F-9557-689AA062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Procedia_S+BS_template[1].dot</Template>
  <TotalTime>28</TotalTime>
  <Pages>6</Pages>
  <Words>1688</Words>
  <Characters>8863</Characters>
  <Application>Microsoft Office Word</Application>
  <DocSecurity>0</DocSecurity>
  <Lines>211</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10447</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Toshiba</cp:lastModifiedBy>
  <cp:revision>5</cp:revision>
  <cp:lastPrinted>2001-12-07T11:33:00Z</cp:lastPrinted>
  <dcterms:created xsi:type="dcterms:W3CDTF">2023-03-27T23:13:00Z</dcterms:created>
  <dcterms:modified xsi:type="dcterms:W3CDTF">2024-06-18T10:48:00Z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7b3663c465a8e73babff1eeda37d236360995c0228c052f4ca0fd44c7bb78790</vt:lpwstr>
  </property>
</Properties>
</file>