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4FED5" w14:textId="77777777" w:rsidR="00E64848" w:rsidRPr="00A04EA7" w:rsidRDefault="00A90446" w:rsidP="006549C4">
      <w:pPr>
        <w:pStyle w:val="Els-Title"/>
        <w:suppressAutoHyphens w:val="0"/>
        <w:rPr>
          <w:lang w:val="es-PE"/>
        </w:rPr>
      </w:pPr>
      <w:bookmarkStart w:id="0" w:name="_GoBack"/>
      <w:bookmarkEnd w:id="0"/>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48515A72" w14:textId="77777777"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3C71D3C2" w14:textId="3D2BECDC" w:rsidR="00E64848" w:rsidRPr="00A04EA7" w:rsidRDefault="00015D5D" w:rsidP="006549C4">
      <w:pPr>
        <w:pStyle w:val="Els-Affiliation"/>
        <w:suppressAutoHyphens w:val="0"/>
        <w:rPr>
          <w:lang w:val="es-PE"/>
        </w:rPr>
      </w:pPr>
      <w:r w:rsidRPr="307074C9">
        <w:rPr>
          <w:vertAlign w:val="superscript"/>
          <w:lang w:val="es-PE"/>
        </w:rPr>
        <w:t>a</w:t>
      </w:r>
      <w:r w:rsidR="00CB58C7" w:rsidRPr="307074C9">
        <w:rPr>
          <w:lang w:val="es-PE"/>
        </w:rPr>
        <w:t>EP. Ingenierí</w:t>
      </w:r>
      <w:r w:rsidR="00717860" w:rsidRPr="307074C9">
        <w:rPr>
          <w:lang w:val="es-PE"/>
        </w:rPr>
        <w:t xml:space="preserve">a </w:t>
      </w:r>
      <w:r w:rsidR="0BB243C1" w:rsidRPr="307074C9">
        <w:rPr>
          <w:lang w:val="es-PE"/>
        </w:rPr>
        <w:t>de Industrias Alimentarias</w:t>
      </w:r>
      <w:r w:rsidR="007614D5" w:rsidRPr="307074C9">
        <w:rPr>
          <w:lang w:val="es-PE"/>
        </w:rPr>
        <w:t>, Facultad de Ingenierí</w:t>
      </w:r>
      <w:r w:rsidR="00717860" w:rsidRPr="307074C9">
        <w:rPr>
          <w:lang w:val="es-PE"/>
        </w:rPr>
        <w:t>a y Arquitectura</w:t>
      </w:r>
      <w:r w:rsidRPr="307074C9">
        <w:rPr>
          <w:lang w:val="es-PE"/>
        </w:rPr>
        <w:t xml:space="preserve">, </w:t>
      </w:r>
      <w:r w:rsidR="00717860" w:rsidRPr="307074C9">
        <w:rPr>
          <w:lang w:val="es-PE"/>
        </w:rPr>
        <w:t>Universidad Peruana Unión</w:t>
      </w:r>
    </w:p>
    <w:p w14:paraId="0A37501D" w14:textId="77777777" w:rsidR="005A5970" w:rsidRPr="00A04EA7" w:rsidRDefault="005A5970" w:rsidP="006549C4">
      <w:pPr>
        <w:pStyle w:val="Els-Affiliation"/>
        <w:suppressAutoHyphens w:val="0"/>
        <w:rPr>
          <w:lang w:val="es-PE"/>
        </w:rPr>
      </w:pPr>
    </w:p>
    <w:p w14:paraId="5DAB6C7B" w14:textId="77777777" w:rsidR="00015D5D" w:rsidRPr="00A04EA7" w:rsidRDefault="00015D5D" w:rsidP="006549C4">
      <w:pPr>
        <w:pStyle w:val="Els-Affiliation"/>
        <w:suppressAutoHyphens w:val="0"/>
        <w:rPr>
          <w:lang w:val="es-PE"/>
        </w:rPr>
      </w:pPr>
    </w:p>
    <w:p w14:paraId="6D2BACD1" w14:textId="77777777" w:rsidR="00E64848" w:rsidRPr="00A04EA7" w:rsidRDefault="005A5970" w:rsidP="006549C4">
      <w:pPr>
        <w:pStyle w:val="Els-Abstract-head"/>
        <w:keepNext w:val="0"/>
        <w:suppressAutoHyphens w:val="0"/>
        <w:rPr>
          <w:lang w:val="es-PE"/>
        </w:rPr>
      </w:pPr>
      <w:r w:rsidRPr="00A04EA7">
        <w:rPr>
          <w:lang w:val="es-PE"/>
        </w:rPr>
        <w:t>Resumen</w:t>
      </w:r>
    </w:p>
    <w:p w14:paraId="507DAA6E" w14:textId="77777777" w:rsidR="007614D5" w:rsidRPr="007614D5" w:rsidRDefault="00CC779B" w:rsidP="00442585">
      <w:pPr>
        <w:pStyle w:val="Els-body-text"/>
        <w:keepNext w:val="0"/>
        <w:jc w:val="left"/>
        <w:rPr>
          <w:lang w:val="es-PE" w:eastAsia="tr-TR"/>
        </w:rPr>
      </w:pPr>
      <w:r w:rsidRPr="00CC779B">
        <w:rPr>
          <w:lang w:val="es-PE" w:eastAsia="tr-TR"/>
        </w:rPr>
        <w:t xml:space="preserve">El resumen del artículo debe estar redactado en español e inglés, en un máximo de 250 palabras en un solo párrafo, enunciar el objetivo de la investigación, aspectos importantes de la revisión del tema en estudio y las conclusiones.  </w:t>
      </w:r>
    </w:p>
    <w:p w14:paraId="02EB378F" w14:textId="77777777" w:rsidR="00E64848" w:rsidRPr="00A04EA7" w:rsidRDefault="00E64848" w:rsidP="006549C4">
      <w:pPr>
        <w:pStyle w:val="Els-Abstract-text"/>
        <w:rPr>
          <w:szCs w:val="18"/>
          <w:lang w:val="es-PE" w:eastAsia="tr-TR"/>
        </w:rPr>
      </w:pPr>
    </w:p>
    <w:p w14:paraId="3A7935EB" w14:textId="77777777" w:rsidR="00A97790" w:rsidRDefault="007F4AC0" w:rsidP="006549C4">
      <w:pPr>
        <w:pStyle w:val="Els-keywords"/>
        <w:rPr>
          <w:lang w:val="es-PE"/>
        </w:rPr>
      </w:pPr>
      <w:r>
        <w:rPr>
          <w:i/>
          <w:lang w:val="es-PE"/>
        </w:rPr>
        <w:t>Palabras clave</w:t>
      </w:r>
      <w:r w:rsidR="00015D5D" w:rsidRPr="00A04EA7">
        <w:rPr>
          <w:i/>
          <w:lang w:val="es-PE"/>
        </w:rPr>
        <w:t>:</w:t>
      </w:r>
      <w:r w:rsidR="00015D5D" w:rsidRPr="00A04EA7">
        <w:rPr>
          <w:lang w:val="es-PE"/>
        </w:rPr>
        <w:t xml:space="preserve"> </w:t>
      </w:r>
      <w:r w:rsidR="00387577" w:rsidRPr="00A04EA7">
        <w:rPr>
          <w:lang w:val="es-PE"/>
        </w:rPr>
        <w:t>Primera palabra clave; segunda palabra clave; tercera palabra clave; cuarta palabra clave</w:t>
      </w:r>
      <w:r w:rsidR="007614D5">
        <w:rPr>
          <w:lang w:val="es-PE"/>
        </w:rPr>
        <w:t>; quinta palabra clave</w:t>
      </w:r>
    </w:p>
    <w:p w14:paraId="218C1D73" w14:textId="77777777" w:rsidR="00A97790" w:rsidRPr="00A04EA7" w:rsidRDefault="00A97790" w:rsidP="006549C4">
      <w:pPr>
        <w:pStyle w:val="Els-1storder-head"/>
        <w:keepNext w:val="0"/>
        <w:suppressAutoHyphens w:val="0"/>
        <w:ind w:left="120" w:hanging="120"/>
        <w:rPr>
          <w:lang w:val="es-PE"/>
        </w:rPr>
      </w:pPr>
      <w:r w:rsidRPr="00A04EA7">
        <w:rPr>
          <w:lang w:val="es-PE"/>
        </w:rPr>
        <w:t>Introducción</w:t>
      </w:r>
    </w:p>
    <w:p w14:paraId="24CC8BFF" w14:textId="77777777" w:rsidR="0080669F" w:rsidRPr="0080669F" w:rsidRDefault="0080669F" w:rsidP="00442585">
      <w:pPr>
        <w:pStyle w:val="Els-body-text"/>
        <w:keepNext w:val="0"/>
        <w:jc w:val="left"/>
        <w:rPr>
          <w:lang w:val="es-PE" w:eastAsia="tr-TR"/>
        </w:rPr>
      </w:pPr>
      <w:r w:rsidRPr="0080669F">
        <w:rPr>
          <w:lang w:val="es-PE" w:eastAsia="tr-TR"/>
        </w:rPr>
        <w:t>Ubicar al lector en sintonía con el tema y su contexto. Presenta una definición acerca del tema en estudio, explica el problema existente alrededor del tema. Prepara al lector sobre la idea central del tema (estado del arte y antecedentes), algunas veces será necesario responder a las preguntas formuladas o posiciones de parte del escritor. Anuncia el objetivo del trabajo presentando el tema.</w:t>
      </w:r>
    </w:p>
    <w:p w14:paraId="76F6852B" w14:textId="77777777" w:rsidR="00EF3E84" w:rsidRDefault="0080669F" w:rsidP="000C5A8B">
      <w:pPr>
        <w:pStyle w:val="Els-1storder-head"/>
        <w:keepNext w:val="0"/>
        <w:suppressAutoHyphens w:val="0"/>
        <w:ind w:left="120" w:hanging="120"/>
        <w:jc w:val="both"/>
        <w:rPr>
          <w:lang w:val="es-PE" w:eastAsia="tr-TR"/>
        </w:rPr>
      </w:pPr>
      <w:r>
        <w:rPr>
          <w:lang w:val="es-PE" w:eastAsia="tr-TR"/>
        </w:rPr>
        <w:t>Desarrollo o Revisión</w:t>
      </w:r>
    </w:p>
    <w:p w14:paraId="19B1CB9A" w14:textId="77777777" w:rsidR="0080669F" w:rsidRPr="0080669F" w:rsidRDefault="0080669F" w:rsidP="00442585">
      <w:pPr>
        <w:pStyle w:val="Els-body-text"/>
        <w:keepNext w:val="0"/>
        <w:jc w:val="left"/>
        <w:rPr>
          <w:lang w:val="es-PE" w:eastAsia="tr-TR"/>
        </w:rPr>
      </w:pPr>
      <w:r w:rsidRPr="0080669F">
        <w:rPr>
          <w:lang w:val="es-PE" w:eastAsia="tr-TR"/>
        </w:rPr>
        <w:t>Presenta los argumentos referentes al tema con convicción. Examina y discute</w:t>
      </w:r>
      <w:r>
        <w:rPr>
          <w:lang w:val="es-PE" w:eastAsia="tr-TR"/>
        </w:rPr>
        <w:t xml:space="preserve"> </w:t>
      </w:r>
      <w:r w:rsidRPr="0080669F">
        <w:rPr>
          <w:lang w:val="es-PE" w:eastAsia="tr-TR"/>
        </w:rPr>
        <w:t>el</w:t>
      </w:r>
      <w:r>
        <w:rPr>
          <w:lang w:val="es-PE" w:eastAsia="tr-TR"/>
        </w:rPr>
        <w:t xml:space="preserve"> tema en función del objetivo, </w:t>
      </w:r>
      <w:r w:rsidRPr="0080669F">
        <w:rPr>
          <w:lang w:val="es-PE" w:eastAsia="tr-TR"/>
        </w:rPr>
        <w:t>se presenta información con profundo contenido, incluyendo las definiciones de co</w:t>
      </w:r>
      <w:r>
        <w:rPr>
          <w:lang w:val="es-PE" w:eastAsia="tr-TR"/>
        </w:rPr>
        <w:t xml:space="preserve">nceptos, trasfondo histórico, </w:t>
      </w:r>
      <w:r w:rsidRPr="0080669F">
        <w:rPr>
          <w:lang w:val="es-PE" w:eastAsia="tr-TR"/>
        </w:rPr>
        <w:t>y sub temas de segundo, tercer y cuarto grado (en orden de importancia).</w:t>
      </w:r>
    </w:p>
    <w:p w14:paraId="4F483943" w14:textId="77777777" w:rsidR="0080669F" w:rsidRDefault="0080669F" w:rsidP="00442585">
      <w:pPr>
        <w:pStyle w:val="Els-body-text"/>
        <w:keepNext w:val="0"/>
        <w:jc w:val="left"/>
        <w:rPr>
          <w:lang w:val="es-PE" w:eastAsia="tr-TR"/>
        </w:rPr>
      </w:pPr>
      <w:r w:rsidRPr="0080669F">
        <w:rPr>
          <w:lang w:val="es-PE" w:eastAsia="tr-TR"/>
        </w:rPr>
        <w:t>Argumenta a favor de una premisa o idea, conduciendo un análisis lógico sobre las razones que la r</w:t>
      </w:r>
      <w:r>
        <w:rPr>
          <w:lang w:val="es-PE" w:eastAsia="tr-TR"/>
        </w:rPr>
        <w:t xml:space="preserve">eferencia consultada presenta, </w:t>
      </w:r>
      <w:r w:rsidRPr="0080669F">
        <w:rPr>
          <w:lang w:val="es-PE" w:eastAsia="tr-TR"/>
        </w:rPr>
        <w:t xml:space="preserve">esta argumentación puede consistir en varios sub argumentos, ligados entre sí, en los que se evalúen las </w:t>
      </w:r>
      <w:proofErr w:type="gramStart"/>
      <w:r w:rsidRPr="0080669F">
        <w:rPr>
          <w:lang w:val="es-PE" w:eastAsia="tr-TR"/>
        </w:rPr>
        <w:t>evidencias  para</w:t>
      </w:r>
      <w:proofErr w:type="gramEnd"/>
      <w:r w:rsidRPr="0080669F">
        <w:rPr>
          <w:lang w:val="es-PE" w:eastAsia="tr-TR"/>
        </w:rPr>
        <w:t xml:space="preserve"> sostenerlos y también puede incluir la presentación, evaluación y refutación de potenciales contra argumentos.</w:t>
      </w:r>
    </w:p>
    <w:p w14:paraId="0776AEDE" w14:textId="77777777" w:rsidR="00442585" w:rsidRDefault="0080669F" w:rsidP="00442585">
      <w:pPr>
        <w:pStyle w:val="Els-body-text"/>
        <w:keepNext w:val="0"/>
        <w:jc w:val="left"/>
        <w:rPr>
          <w:lang w:val="es-PE" w:eastAsia="tr-TR"/>
        </w:rPr>
      </w:pPr>
      <w:r w:rsidRPr="0080669F">
        <w:rPr>
          <w:lang w:val="es-PE" w:eastAsia="tr-TR"/>
        </w:rPr>
        <w:t>Durante la discusión es importante valorar el aporte de cada texto, enunciar y fundamentar la idea defendida frente al problema tratado en la revisión, pudiendo incluir algún ejemplo o caso que la ilustre, o alguna analogía con otro fenómeno. Las tablas y figuras deben estar citados en el texto de acuerdo al estilo APA.</w:t>
      </w:r>
    </w:p>
    <w:p w14:paraId="77EE5607" w14:textId="77777777" w:rsidR="00442585" w:rsidRDefault="00442585" w:rsidP="00442585">
      <w:pPr>
        <w:pStyle w:val="Els-2ndorder-head"/>
        <w:rPr>
          <w:lang w:eastAsia="tr-TR"/>
        </w:rPr>
      </w:pPr>
      <w:proofErr w:type="spellStart"/>
      <w:r>
        <w:rPr>
          <w:lang w:eastAsia="tr-TR"/>
        </w:rPr>
        <w:t>Análisis</w:t>
      </w:r>
      <w:proofErr w:type="spellEnd"/>
      <w:r>
        <w:rPr>
          <w:lang w:eastAsia="tr-TR"/>
        </w:rPr>
        <w:t xml:space="preserve"> de la </w:t>
      </w:r>
      <w:proofErr w:type="spellStart"/>
      <w:r>
        <w:rPr>
          <w:lang w:eastAsia="tr-TR"/>
        </w:rPr>
        <w:t>investigación</w:t>
      </w:r>
      <w:proofErr w:type="spellEnd"/>
    </w:p>
    <w:p w14:paraId="5AF4242D" w14:textId="77777777" w:rsidR="00442585" w:rsidRPr="00442585" w:rsidRDefault="00442585" w:rsidP="00442585">
      <w:pPr>
        <w:pStyle w:val="Els-body-text"/>
        <w:keepNext w:val="0"/>
        <w:jc w:val="left"/>
        <w:rPr>
          <w:lang w:val="es-PE" w:eastAsia="tr-TR"/>
        </w:rPr>
      </w:pPr>
      <w:r w:rsidRPr="00442585">
        <w:rPr>
          <w:lang w:val="es-PE" w:eastAsia="tr-TR"/>
        </w:rPr>
        <w:t>Todas las tablas deben ser numeradas con números arábigos. Los títulos deben ser colocados por encima de las tablas. Las tablas y títulos deben colocarse al margen izquierdo del documento. Deje una línea en blanco entre el título y la tabla. Cuando diseñe las tablas que se incluirán en el manuscrito, determine los datos que se requerirán de tal manera que la explicación sea comprensible, además los datos deben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 y utilice dos dígitos después del punto, para valores que no exceden de uno como probabilidades o correlaciones use el punto sin el cero delante (por ejemplo, r =.325) y tres valores después del punto, utilice las comas para números mayores de 1,000 Puede utilizar notas al final de la tabla explicar las abreviaturas, símbolos y similares; dentro de las notas puede incluir el crédito de aquellas tablas que provengan de otras fuentes.</w:t>
      </w:r>
    </w:p>
    <w:p w14:paraId="6A05A809" w14:textId="77777777" w:rsidR="00442585" w:rsidRPr="00442585" w:rsidRDefault="00442585" w:rsidP="00442585">
      <w:pPr>
        <w:pStyle w:val="Els-body-text"/>
        <w:rPr>
          <w:lang w:val="es-PE" w:eastAsia="tr-TR"/>
        </w:rPr>
      </w:pPr>
    </w:p>
    <w:p w14:paraId="5A39BBE3" w14:textId="77777777" w:rsidR="00442585" w:rsidRPr="00442585" w:rsidRDefault="00442585" w:rsidP="00442585">
      <w:pPr>
        <w:pStyle w:val="Els-body-text"/>
        <w:rPr>
          <w:lang w:val="es-PE" w:eastAsia="tr-TR"/>
        </w:rPr>
      </w:pPr>
    </w:p>
    <w:p w14:paraId="41C8F396" w14:textId="77777777" w:rsidR="0080669F" w:rsidRDefault="0080669F" w:rsidP="000C5A8B">
      <w:pPr>
        <w:pStyle w:val="Els-body-text"/>
        <w:keepNext w:val="0"/>
        <w:rPr>
          <w:lang w:val="es-PE" w:eastAsia="tr-TR"/>
        </w:rPr>
      </w:pPr>
    </w:p>
    <w:p w14:paraId="72A3D3EC" w14:textId="77777777" w:rsidR="0080669F" w:rsidRDefault="0080669F" w:rsidP="000C5A8B">
      <w:pPr>
        <w:pStyle w:val="Els-body-text"/>
        <w:keepNext w:val="0"/>
        <w:rPr>
          <w:lang w:val="es-PE" w:eastAsia="tr-TR"/>
        </w:rPr>
      </w:pPr>
    </w:p>
    <w:p w14:paraId="0D0B940D" w14:textId="77777777" w:rsidR="0080669F" w:rsidRDefault="0080669F" w:rsidP="000C5A8B">
      <w:pPr>
        <w:pStyle w:val="Els-body-text"/>
        <w:keepNext w:val="0"/>
        <w:rPr>
          <w:lang w:val="es-PE" w:eastAsia="tr-TR"/>
        </w:rPr>
      </w:pPr>
    </w:p>
    <w:p w14:paraId="106E44A4" w14:textId="77777777" w:rsidR="00E6543B" w:rsidRDefault="00962CCB" w:rsidP="000C5A8B">
      <w:pPr>
        <w:spacing w:before="100" w:beforeAutospacing="1" w:after="100" w:afterAutospacing="1"/>
        <w:jc w:val="both"/>
        <w:rPr>
          <w:sz w:val="16"/>
          <w:szCs w:val="16"/>
          <w:lang w:val="es-PE"/>
        </w:rPr>
      </w:pPr>
      <w:r w:rsidRPr="00E6543B">
        <w:rPr>
          <w:sz w:val="16"/>
          <w:szCs w:val="16"/>
          <w:lang w:val="es-PE"/>
        </w:rPr>
        <w:lastRenderedPageBreak/>
        <w:t>Tabl</w:t>
      </w:r>
      <w:r w:rsidR="00E6543B">
        <w:rPr>
          <w:sz w:val="16"/>
          <w:szCs w:val="16"/>
          <w:lang w:val="es-PE"/>
        </w:rPr>
        <w:t>a 1</w:t>
      </w:r>
    </w:p>
    <w:p w14:paraId="0C00B444" w14:textId="77777777" w:rsidR="00962CCB" w:rsidRPr="00E6543B" w:rsidRDefault="00EF3E84" w:rsidP="000C5A8B">
      <w:pPr>
        <w:spacing w:before="100" w:beforeAutospacing="1" w:after="100" w:afterAutospacing="1"/>
        <w:jc w:val="both"/>
        <w:rPr>
          <w:i/>
          <w:sz w:val="16"/>
          <w:szCs w:val="16"/>
          <w:lang w:val="es-PE"/>
        </w:rPr>
      </w:pPr>
      <w:r>
        <w:rPr>
          <w:i/>
          <w:sz w:val="16"/>
          <w:szCs w:val="16"/>
          <w:lang w:val="es-PE"/>
        </w:rPr>
        <w:t xml:space="preserve">Contraste del </w:t>
      </w:r>
      <w:proofErr w:type="spellStart"/>
      <w:r>
        <w:rPr>
          <w:i/>
          <w:sz w:val="16"/>
          <w:szCs w:val="16"/>
          <w:lang w:val="es-PE"/>
        </w:rPr>
        <w:t>pre-test</w:t>
      </w:r>
      <w:proofErr w:type="spellEnd"/>
      <w:r>
        <w:rPr>
          <w:i/>
          <w:sz w:val="16"/>
          <w:szCs w:val="16"/>
          <w:lang w:val="es-PE"/>
        </w:rPr>
        <w:t xml:space="preserve"> con el </w:t>
      </w:r>
      <w:proofErr w:type="spellStart"/>
      <w:r>
        <w:rPr>
          <w:i/>
          <w:sz w:val="16"/>
          <w:szCs w:val="16"/>
          <w:lang w:val="es-PE"/>
        </w:rPr>
        <w:t>post-test</w:t>
      </w:r>
      <w:proofErr w:type="spellEnd"/>
      <w:r>
        <w:rPr>
          <w:i/>
          <w:sz w:val="16"/>
          <w:szCs w:val="16"/>
          <w:lang w:val="es-PE"/>
        </w:rPr>
        <w:t xml:space="preserve"> para los conocimientos actitudes y prácticas respecto al XXX.</w:t>
      </w:r>
    </w:p>
    <w:tbl>
      <w:tblPr>
        <w:tblW w:w="8150" w:type="dxa"/>
        <w:tblCellMar>
          <w:left w:w="70" w:type="dxa"/>
          <w:right w:w="70" w:type="dxa"/>
        </w:tblCellMar>
        <w:tblLook w:val="0000" w:firstRow="0" w:lastRow="0" w:firstColumn="0" w:lastColumn="0" w:noHBand="0" w:noVBand="0"/>
      </w:tblPr>
      <w:tblGrid>
        <w:gridCol w:w="1463"/>
        <w:gridCol w:w="707"/>
        <w:gridCol w:w="1197"/>
        <w:gridCol w:w="785"/>
        <w:gridCol w:w="1197"/>
        <w:gridCol w:w="1242"/>
        <w:gridCol w:w="819"/>
        <w:gridCol w:w="740"/>
      </w:tblGrid>
      <w:tr w:rsidR="00EF3E84" w:rsidRPr="00235975" w14:paraId="064659C6" w14:textId="77777777" w:rsidTr="005727A9">
        <w:trPr>
          <w:trHeight w:val="117"/>
        </w:trPr>
        <w:tc>
          <w:tcPr>
            <w:tcW w:w="1463" w:type="dxa"/>
            <w:vMerge w:val="restart"/>
            <w:tcBorders>
              <w:top w:val="single" w:sz="8" w:space="0" w:color="auto"/>
              <w:left w:val="nil"/>
              <w:right w:val="nil"/>
            </w:tcBorders>
            <w:vAlign w:val="center"/>
          </w:tcPr>
          <w:p w14:paraId="3090BED9" w14:textId="77777777" w:rsidR="00EF3E84" w:rsidRPr="00235975" w:rsidRDefault="00EF3E84" w:rsidP="000C5A8B">
            <w:pPr>
              <w:jc w:val="both"/>
              <w:rPr>
                <w:bCs/>
                <w:color w:val="000000"/>
                <w:sz w:val="16"/>
                <w:szCs w:val="16"/>
              </w:rPr>
            </w:pPr>
            <w:r w:rsidRPr="00235975">
              <w:rPr>
                <w:bCs/>
                <w:color w:val="000000"/>
                <w:sz w:val="16"/>
                <w:szCs w:val="16"/>
              </w:rPr>
              <w:t>CAP</w:t>
            </w:r>
          </w:p>
          <w:p w14:paraId="0E27B00A" w14:textId="77777777" w:rsidR="00EF3E84" w:rsidRPr="00235975" w:rsidRDefault="00EF3E84" w:rsidP="000C5A8B">
            <w:pPr>
              <w:jc w:val="both"/>
              <w:rPr>
                <w:bCs/>
                <w:color w:val="000000"/>
                <w:sz w:val="16"/>
                <w:szCs w:val="16"/>
              </w:rPr>
            </w:pPr>
          </w:p>
        </w:tc>
        <w:tc>
          <w:tcPr>
            <w:tcW w:w="1904" w:type="dxa"/>
            <w:gridSpan w:val="2"/>
            <w:tcBorders>
              <w:top w:val="single" w:sz="8" w:space="0" w:color="auto"/>
              <w:left w:val="nil"/>
              <w:bottom w:val="nil"/>
              <w:right w:val="nil"/>
            </w:tcBorders>
          </w:tcPr>
          <w:p w14:paraId="3B99EC53" w14:textId="77777777" w:rsidR="00EF3E84" w:rsidRPr="00235975" w:rsidRDefault="00EF3E84" w:rsidP="000B1DAF">
            <w:pPr>
              <w:jc w:val="center"/>
              <w:rPr>
                <w:bCs/>
                <w:color w:val="000000"/>
                <w:sz w:val="16"/>
                <w:szCs w:val="16"/>
              </w:rPr>
            </w:pPr>
            <w:r w:rsidRPr="00235975">
              <w:rPr>
                <w:bCs/>
                <w:color w:val="000000"/>
                <w:sz w:val="16"/>
                <w:szCs w:val="16"/>
              </w:rPr>
              <w:t>P</w:t>
            </w:r>
            <w:r>
              <w:rPr>
                <w:bCs/>
                <w:color w:val="000000"/>
                <w:sz w:val="16"/>
                <w:szCs w:val="16"/>
              </w:rPr>
              <w:t>re</w:t>
            </w:r>
            <w:r w:rsidRPr="00235975">
              <w:rPr>
                <w:bCs/>
                <w:color w:val="000000"/>
                <w:sz w:val="16"/>
                <w:szCs w:val="16"/>
              </w:rPr>
              <w:t>-T</w:t>
            </w:r>
            <w:r>
              <w:rPr>
                <w:bCs/>
                <w:color w:val="000000"/>
                <w:sz w:val="16"/>
                <w:szCs w:val="16"/>
              </w:rPr>
              <w:t>est</w:t>
            </w:r>
          </w:p>
        </w:tc>
        <w:tc>
          <w:tcPr>
            <w:tcW w:w="1982" w:type="dxa"/>
            <w:gridSpan w:val="2"/>
            <w:tcBorders>
              <w:top w:val="single" w:sz="8" w:space="0" w:color="auto"/>
              <w:left w:val="nil"/>
              <w:bottom w:val="nil"/>
              <w:right w:val="nil"/>
            </w:tcBorders>
          </w:tcPr>
          <w:p w14:paraId="1ACEAB3D" w14:textId="77777777" w:rsidR="00EF3E84" w:rsidRPr="00235975" w:rsidRDefault="00EF3E84" w:rsidP="000B1DAF">
            <w:pPr>
              <w:jc w:val="center"/>
              <w:rPr>
                <w:bCs/>
                <w:color w:val="000000"/>
                <w:sz w:val="16"/>
                <w:szCs w:val="16"/>
              </w:rPr>
            </w:pPr>
            <w:r w:rsidRPr="00235975">
              <w:rPr>
                <w:bCs/>
                <w:color w:val="000000"/>
                <w:sz w:val="16"/>
                <w:szCs w:val="16"/>
              </w:rPr>
              <w:t>P</w:t>
            </w:r>
            <w:r>
              <w:rPr>
                <w:bCs/>
                <w:color w:val="000000"/>
                <w:sz w:val="16"/>
                <w:szCs w:val="16"/>
              </w:rPr>
              <w:t>ost</w:t>
            </w:r>
            <w:r w:rsidRPr="00235975">
              <w:rPr>
                <w:bCs/>
                <w:color w:val="000000"/>
                <w:sz w:val="16"/>
                <w:szCs w:val="16"/>
              </w:rPr>
              <w:t>-T</w:t>
            </w:r>
            <w:r>
              <w:rPr>
                <w:bCs/>
                <w:color w:val="000000"/>
                <w:sz w:val="16"/>
                <w:szCs w:val="16"/>
              </w:rPr>
              <w:t>est</w:t>
            </w:r>
          </w:p>
        </w:tc>
        <w:tc>
          <w:tcPr>
            <w:tcW w:w="1242" w:type="dxa"/>
            <w:vMerge w:val="restart"/>
            <w:tcBorders>
              <w:top w:val="single" w:sz="8" w:space="0" w:color="auto"/>
              <w:left w:val="nil"/>
              <w:right w:val="nil"/>
            </w:tcBorders>
            <w:vAlign w:val="center"/>
          </w:tcPr>
          <w:p w14:paraId="1505634E" w14:textId="77777777" w:rsidR="00EF3E84" w:rsidRPr="00235975" w:rsidRDefault="00EF3E84" w:rsidP="000B1DAF">
            <w:pPr>
              <w:jc w:val="center"/>
              <w:rPr>
                <w:bCs/>
                <w:color w:val="000000"/>
                <w:sz w:val="16"/>
                <w:szCs w:val="16"/>
              </w:rPr>
            </w:pPr>
            <w:r>
              <w:rPr>
                <w:bCs/>
                <w:color w:val="000000"/>
                <w:sz w:val="16"/>
                <w:szCs w:val="16"/>
              </w:rPr>
              <w:t>95% IC</w:t>
            </w:r>
          </w:p>
        </w:tc>
        <w:tc>
          <w:tcPr>
            <w:tcW w:w="819" w:type="dxa"/>
            <w:vMerge w:val="restart"/>
            <w:tcBorders>
              <w:top w:val="single" w:sz="8" w:space="0" w:color="auto"/>
              <w:left w:val="nil"/>
              <w:right w:val="nil"/>
            </w:tcBorders>
            <w:vAlign w:val="center"/>
          </w:tcPr>
          <w:p w14:paraId="21FE4EB2" w14:textId="77777777" w:rsidR="00EF3E84" w:rsidRPr="00235975" w:rsidRDefault="00EF3E84" w:rsidP="000B1DAF">
            <w:pPr>
              <w:jc w:val="center"/>
              <w:rPr>
                <w:bCs/>
                <w:color w:val="000000"/>
                <w:sz w:val="16"/>
                <w:szCs w:val="16"/>
              </w:rPr>
            </w:pPr>
            <w:proofErr w:type="gramStart"/>
            <w:r>
              <w:rPr>
                <w:bCs/>
                <w:color w:val="000000"/>
                <w:sz w:val="16"/>
                <w:szCs w:val="16"/>
                <w:lang w:val="en-US"/>
              </w:rPr>
              <w:t>t(</w:t>
            </w:r>
            <w:proofErr w:type="gramEnd"/>
            <w:r>
              <w:rPr>
                <w:bCs/>
                <w:color w:val="000000"/>
                <w:sz w:val="16"/>
                <w:szCs w:val="16"/>
                <w:lang w:val="en-US"/>
              </w:rPr>
              <w:t>79)</w:t>
            </w:r>
          </w:p>
        </w:tc>
        <w:tc>
          <w:tcPr>
            <w:tcW w:w="740" w:type="dxa"/>
            <w:vMerge w:val="restart"/>
            <w:tcBorders>
              <w:top w:val="single" w:sz="8" w:space="0" w:color="auto"/>
              <w:left w:val="nil"/>
              <w:right w:val="nil"/>
            </w:tcBorders>
            <w:vAlign w:val="center"/>
          </w:tcPr>
          <w:p w14:paraId="543BC218" w14:textId="77777777" w:rsidR="00EF3E84" w:rsidRPr="00235975" w:rsidRDefault="00EF3E84" w:rsidP="000B1DAF">
            <w:pPr>
              <w:jc w:val="center"/>
              <w:rPr>
                <w:bCs/>
                <w:color w:val="000000"/>
                <w:sz w:val="16"/>
                <w:szCs w:val="16"/>
              </w:rPr>
            </w:pPr>
            <w:r>
              <w:rPr>
                <w:bCs/>
                <w:color w:val="000000"/>
                <w:sz w:val="16"/>
                <w:szCs w:val="16"/>
                <w:lang w:val="en-US"/>
              </w:rPr>
              <w:t>p</w:t>
            </w:r>
          </w:p>
        </w:tc>
      </w:tr>
      <w:tr w:rsidR="00EF3E84" w:rsidRPr="00235975" w14:paraId="44979EBD" w14:textId="77777777" w:rsidTr="005727A9">
        <w:trPr>
          <w:trHeight w:val="161"/>
        </w:trPr>
        <w:tc>
          <w:tcPr>
            <w:tcW w:w="1463" w:type="dxa"/>
            <w:vMerge/>
            <w:tcBorders>
              <w:left w:val="nil"/>
              <w:bottom w:val="single" w:sz="4" w:space="0" w:color="auto"/>
              <w:right w:val="nil"/>
            </w:tcBorders>
          </w:tcPr>
          <w:p w14:paraId="60061E4C" w14:textId="77777777" w:rsidR="00EF3E84" w:rsidRPr="00235975" w:rsidRDefault="00EF3E84" w:rsidP="000C5A8B">
            <w:pPr>
              <w:jc w:val="both"/>
              <w:rPr>
                <w:bCs/>
                <w:color w:val="000000"/>
                <w:sz w:val="16"/>
                <w:szCs w:val="16"/>
              </w:rPr>
            </w:pPr>
          </w:p>
        </w:tc>
        <w:tc>
          <w:tcPr>
            <w:tcW w:w="707" w:type="dxa"/>
            <w:tcBorders>
              <w:top w:val="single" w:sz="4" w:space="0" w:color="auto"/>
              <w:left w:val="nil"/>
              <w:bottom w:val="single" w:sz="4" w:space="0" w:color="auto"/>
              <w:right w:val="nil"/>
            </w:tcBorders>
          </w:tcPr>
          <w:p w14:paraId="63695634" w14:textId="77777777" w:rsidR="00EF3E84" w:rsidRPr="00235975" w:rsidRDefault="00EF3E84" w:rsidP="000B1DAF">
            <w:pPr>
              <w:jc w:val="center"/>
              <w:rPr>
                <w:bCs/>
                <w:color w:val="000000"/>
                <w:sz w:val="16"/>
                <w:szCs w:val="16"/>
              </w:rPr>
            </w:pPr>
            <w:r>
              <w:rPr>
                <w:bCs/>
                <w:color w:val="000000"/>
                <w:sz w:val="16"/>
                <w:szCs w:val="16"/>
              </w:rPr>
              <w:t>M</w:t>
            </w:r>
          </w:p>
        </w:tc>
        <w:tc>
          <w:tcPr>
            <w:tcW w:w="1197" w:type="dxa"/>
            <w:tcBorders>
              <w:top w:val="single" w:sz="4" w:space="0" w:color="auto"/>
              <w:left w:val="nil"/>
              <w:bottom w:val="single" w:sz="4" w:space="0" w:color="auto"/>
              <w:right w:val="nil"/>
            </w:tcBorders>
          </w:tcPr>
          <w:p w14:paraId="76E91B92" w14:textId="77777777" w:rsidR="00EF3E84" w:rsidRPr="00235975" w:rsidRDefault="00EF3E84" w:rsidP="000B1DAF">
            <w:pPr>
              <w:jc w:val="center"/>
              <w:rPr>
                <w:bCs/>
                <w:color w:val="000000"/>
                <w:sz w:val="16"/>
                <w:szCs w:val="16"/>
              </w:rPr>
            </w:pPr>
            <w:r>
              <w:rPr>
                <w:bCs/>
                <w:color w:val="000000"/>
                <w:sz w:val="16"/>
                <w:szCs w:val="16"/>
              </w:rPr>
              <w:t>DE</w:t>
            </w:r>
          </w:p>
        </w:tc>
        <w:tc>
          <w:tcPr>
            <w:tcW w:w="785" w:type="dxa"/>
            <w:tcBorders>
              <w:top w:val="single" w:sz="4" w:space="0" w:color="auto"/>
              <w:left w:val="nil"/>
              <w:bottom w:val="single" w:sz="4" w:space="0" w:color="auto"/>
              <w:right w:val="nil"/>
            </w:tcBorders>
          </w:tcPr>
          <w:p w14:paraId="6911F612" w14:textId="77777777" w:rsidR="00EF3E84" w:rsidRPr="00235975" w:rsidRDefault="00EF3E84" w:rsidP="000B1DAF">
            <w:pPr>
              <w:jc w:val="center"/>
              <w:rPr>
                <w:bCs/>
                <w:color w:val="000000"/>
                <w:sz w:val="16"/>
                <w:szCs w:val="16"/>
              </w:rPr>
            </w:pPr>
            <w:r w:rsidRPr="00235975">
              <w:rPr>
                <w:bCs/>
                <w:color w:val="000000"/>
                <w:sz w:val="16"/>
                <w:szCs w:val="16"/>
              </w:rPr>
              <w:t>M</w:t>
            </w:r>
          </w:p>
        </w:tc>
        <w:tc>
          <w:tcPr>
            <w:tcW w:w="1197" w:type="dxa"/>
            <w:tcBorders>
              <w:top w:val="single" w:sz="4" w:space="0" w:color="auto"/>
              <w:left w:val="nil"/>
              <w:bottom w:val="single" w:sz="4" w:space="0" w:color="auto"/>
              <w:right w:val="nil"/>
            </w:tcBorders>
          </w:tcPr>
          <w:p w14:paraId="565FF2EC" w14:textId="77777777" w:rsidR="00EF3E84" w:rsidRPr="00235975" w:rsidRDefault="00EF3E84" w:rsidP="000B1DAF">
            <w:pPr>
              <w:jc w:val="center"/>
              <w:rPr>
                <w:bCs/>
                <w:color w:val="000000"/>
                <w:sz w:val="16"/>
                <w:szCs w:val="16"/>
              </w:rPr>
            </w:pPr>
            <w:r w:rsidRPr="00235975">
              <w:rPr>
                <w:bCs/>
                <w:color w:val="000000"/>
                <w:sz w:val="16"/>
                <w:szCs w:val="16"/>
              </w:rPr>
              <w:t>DE</w:t>
            </w:r>
          </w:p>
        </w:tc>
        <w:tc>
          <w:tcPr>
            <w:tcW w:w="1242" w:type="dxa"/>
            <w:vMerge/>
            <w:tcBorders>
              <w:left w:val="nil"/>
              <w:bottom w:val="single" w:sz="4" w:space="0" w:color="auto"/>
              <w:right w:val="nil"/>
            </w:tcBorders>
          </w:tcPr>
          <w:p w14:paraId="44EAFD9C" w14:textId="77777777" w:rsidR="00EF3E84" w:rsidRPr="00235975" w:rsidRDefault="00EF3E84" w:rsidP="000B1DAF">
            <w:pPr>
              <w:jc w:val="center"/>
              <w:rPr>
                <w:bCs/>
                <w:color w:val="000000"/>
                <w:sz w:val="16"/>
                <w:szCs w:val="16"/>
              </w:rPr>
            </w:pPr>
          </w:p>
        </w:tc>
        <w:tc>
          <w:tcPr>
            <w:tcW w:w="819" w:type="dxa"/>
            <w:vMerge/>
            <w:tcBorders>
              <w:left w:val="nil"/>
              <w:bottom w:val="single" w:sz="4" w:space="0" w:color="auto"/>
              <w:right w:val="nil"/>
            </w:tcBorders>
          </w:tcPr>
          <w:p w14:paraId="4B94D5A5" w14:textId="77777777" w:rsidR="00EF3E84" w:rsidRPr="00235975" w:rsidRDefault="00EF3E84" w:rsidP="000B1DAF">
            <w:pPr>
              <w:jc w:val="center"/>
              <w:rPr>
                <w:bCs/>
                <w:color w:val="000000"/>
                <w:sz w:val="16"/>
                <w:szCs w:val="16"/>
                <w:lang w:val="en-US"/>
              </w:rPr>
            </w:pPr>
          </w:p>
        </w:tc>
        <w:tc>
          <w:tcPr>
            <w:tcW w:w="740" w:type="dxa"/>
            <w:vMerge/>
            <w:tcBorders>
              <w:left w:val="nil"/>
              <w:bottom w:val="single" w:sz="4" w:space="0" w:color="auto"/>
              <w:right w:val="nil"/>
            </w:tcBorders>
          </w:tcPr>
          <w:p w14:paraId="3DEEC669" w14:textId="77777777" w:rsidR="00EF3E84" w:rsidRPr="00235975" w:rsidRDefault="00EF3E84" w:rsidP="000B1DAF">
            <w:pPr>
              <w:jc w:val="center"/>
              <w:rPr>
                <w:bCs/>
                <w:color w:val="000000"/>
                <w:sz w:val="16"/>
                <w:szCs w:val="16"/>
                <w:lang w:val="en-US"/>
              </w:rPr>
            </w:pPr>
          </w:p>
        </w:tc>
      </w:tr>
      <w:tr w:rsidR="00EF3E84" w:rsidRPr="00235975" w14:paraId="164CF93C" w14:textId="77777777" w:rsidTr="005727A9">
        <w:trPr>
          <w:trHeight w:val="259"/>
        </w:trPr>
        <w:tc>
          <w:tcPr>
            <w:tcW w:w="1463" w:type="dxa"/>
            <w:tcBorders>
              <w:top w:val="nil"/>
              <w:left w:val="nil"/>
              <w:bottom w:val="nil"/>
              <w:right w:val="nil"/>
            </w:tcBorders>
          </w:tcPr>
          <w:p w14:paraId="7EACFA1C" w14:textId="77777777" w:rsidR="00EF3E84" w:rsidRPr="00E470E7" w:rsidRDefault="00EF3E84" w:rsidP="000C5A8B">
            <w:pPr>
              <w:jc w:val="both"/>
              <w:rPr>
                <w:color w:val="000000"/>
                <w:sz w:val="16"/>
                <w:szCs w:val="16"/>
                <w:lang w:val="es-PE"/>
              </w:rPr>
            </w:pPr>
            <w:r w:rsidRPr="00E470E7">
              <w:rPr>
                <w:color w:val="000000"/>
                <w:sz w:val="16"/>
                <w:szCs w:val="16"/>
                <w:lang w:val="es-PE"/>
              </w:rPr>
              <w:t>Conocimientos</w:t>
            </w:r>
          </w:p>
        </w:tc>
        <w:tc>
          <w:tcPr>
            <w:tcW w:w="707" w:type="dxa"/>
            <w:tcBorders>
              <w:top w:val="nil"/>
              <w:left w:val="nil"/>
              <w:bottom w:val="nil"/>
              <w:right w:val="nil"/>
            </w:tcBorders>
            <w:vAlign w:val="center"/>
          </w:tcPr>
          <w:p w14:paraId="67EBC9C5" w14:textId="77777777" w:rsidR="00EF3E84" w:rsidRPr="00235975" w:rsidRDefault="00EF3E84" w:rsidP="000B1DAF">
            <w:pPr>
              <w:jc w:val="center"/>
              <w:rPr>
                <w:color w:val="000000"/>
                <w:sz w:val="16"/>
                <w:szCs w:val="16"/>
                <w:lang w:val="en-US"/>
              </w:rPr>
            </w:pPr>
            <w:r w:rsidRPr="00235975">
              <w:rPr>
                <w:color w:val="000000"/>
                <w:sz w:val="16"/>
                <w:szCs w:val="16"/>
                <w:lang w:val="en-US"/>
              </w:rPr>
              <w:t>53.16</w:t>
            </w:r>
          </w:p>
        </w:tc>
        <w:tc>
          <w:tcPr>
            <w:tcW w:w="1197" w:type="dxa"/>
            <w:tcBorders>
              <w:top w:val="nil"/>
              <w:left w:val="nil"/>
              <w:bottom w:val="nil"/>
              <w:right w:val="nil"/>
            </w:tcBorders>
            <w:vAlign w:val="center"/>
          </w:tcPr>
          <w:p w14:paraId="4FA98924" w14:textId="77777777" w:rsidR="00EF3E84" w:rsidRPr="00235975" w:rsidRDefault="00EF3E84" w:rsidP="000B1DAF">
            <w:pPr>
              <w:jc w:val="center"/>
              <w:rPr>
                <w:color w:val="000000"/>
                <w:sz w:val="16"/>
                <w:szCs w:val="16"/>
                <w:lang w:val="en-US"/>
              </w:rPr>
            </w:pPr>
            <w:r w:rsidRPr="00235975">
              <w:rPr>
                <w:color w:val="000000"/>
                <w:sz w:val="16"/>
                <w:szCs w:val="16"/>
                <w:lang w:val="en-US"/>
              </w:rPr>
              <w:t>23.49</w:t>
            </w:r>
          </w:p>
        </w:tc>
        <w:tc>
          <w:tcPr>
            <w:tcW w:w="785" w:type="dxa"/>
            <w:tcBorders>
              <w:top w:val="nil"/>
              <w:left w:val="nil"/>
              <w:bottom w:val="nil"/>
              <w:right w:val="nil"/>
            </w:tcBorders>
            <w:vAlign w:val="center"/>
          </w:tcPr>
          <w:p w14:paraId="5B9C82B4" w14:textId="77777777" w:rsidR="00EF3E84" w:rsidRPr="00235975" w:rsidRDefault="00EF3E84" w:rsidP="000B1DAF">
            <w:pPr>
              <w:jc w:val="center"/>
              <w:rPr>
                <w:color w:val="000000"/>
                <w:sz w:val="16"/>
                <w:szCs w:val="16"/>
                <w:lang w:val="en-US"/>
              </w:rPr>
            </w:pPr>
            <w:r w:rsidRPr="00235975">
              <w:rPr>
                <w:color w:val="000000"/>
                <w:sz w:val="16"/>
                <w:szCs w:val="16"/>
                <w:lang w:val="en-US"/>
              </w:rPr>
              <w:t>69.22</w:t>
            </w:r>
          </w:p>
        </w:tc>
        <w:tc>
          <w:tcPr>
            <w:tcW w:w="1197" w:type="dxa"/>
            <w:tcBorders>
              <w:top w:val="nil"/>
              <w:left w:val="nil"/>
              <w:bottom w:val="nil"/>
              <w:right w:val="nil"/>
            </w:tcBorders>
            <w:vAlign w:val="center"/>
          </w:tcPr>
          <w:p w14:paraId="60805353" w14:textId="77777777" w:rsidR="00EF3E84" w:rsidRPr="00235975" w:rsidRDefault="00EF3E84" w:rsidP="000B1DAF">
            <w:pPr>
              <w:jc w:val="center"/>
              <w:rPr>
                <w:color w:val="000000"/>
                <w:sz w:val="16"/>
                <w:szCs w:val="16"/>
                <w:lang w:val="en-US"/>
              </w:rPr>
            </w:pPr>
            <w:r w:rsidRPr="00235975">
              <w:rPr>
                <w:color w:val="000000"/>
                <w:sz w:val="16"/>
                <w:szCs w:val="16"/>
                <w:lang w:val="en-US"/>
              </w:rPr>
              <w:t>31.33</w:t>
            </w:r>
          </w:p>
        </w:tc>
        <w:tc>
          <w:tcPr>
            <w:tcW w:w="1242" w:type="dxa"/>
            <w:tcBorders>
              <w:top w:val="nil"/>
              <w:left w:val="nil"/>
              <w:bottom w:val="nil"/>
              <w:right w:val="nil"/>
            </w:tcBorders>
            <w:vAlign w:val="center"/>
          </w:tcPr>
          <w:p w14:paraId="7F952BAB" w14:textId="77777777" w:rsidR="00EF3E84" w:rsidRPr="00235975" w:rsidRDefault="00EF3E84" w:rsidP="000B1DAF">
            <w:pPr>
              <w:jc w:val="center"/>
              <w:rPr>
                <w:color w:val="000000"/>
                <w:sz w:val="16"/>
                <w:szCs w:val="16"/>
                <w:lang w:val="en-US"/>
              </w:rPr>
            </w:pPr>
            <w:r>
              <w:rPr>
                <w:color w:val="000000"/>
                <w:sz w:val="16"/>
                <w:szCs w:val="16"/>
                <w:lang w:val="en-US"/>
              </w:rPr>
              <w:t>[</w:t>
            </w:r>
            <w:r w:rsidRPr="00235975">
              <w:rPr>
                <w:color w:val="000000"/>
                <w:sz w:val="16"/>
                <w:szCs w:val="16"/>
                <w:lang w:val="en-US"/>
              </w:rPr>
              <w:t>-23.90</w:t>
            </w:r>
            <w:r>
              <w:rPr>
                <w:color w:val="000000"/>
                <w:sz w:val="16"/>
                <w:szCs w:val="16"/>
                <w:lang w:val="en-US"/>
              </w:rPr>
              <w:t>, -8.22]</w:t>
            </w:r>
          </w:p>
        </w:tc>
        <w:tc>
          <w:tcPr>
            <w:tcW w:w="819" w:type="dxa"/>
            <w:tcBorders>
              <w:top w:val="nil"/>
              <w:left w:val="nil"/>
              <w:bottom w:val="nil"/>
              <w:right w:val="nil"/>
            </w:tcBorders>
            <w:vAlign w:val="center"/>
          </w:tcPr>
          <w:p w14:paraId="2C95405B" w14:textId="77777777" w:rsidR="00EF3E84" w:rsidRPr="00235975" w:rsidRDefault="00EF3E84" w:rsidP="000B1DAF">
            <w:pPr>
              <w:jc w:val="center"/>
              <w:rPr>
                <w:color w:val="000000"/>
                <w:sz w:val="16"/>
                <w:szCs w:val="16"/>
                <w:lang w:val="en-US"/>
              </w:rPr>
            </w:pPr>
            <w:r w:rsidRPr="00235975">
              <w:rPr>
                <w:color w:val="000000"/>
                <w:sz w:val="16"/>
                <w:szCs w:val="16"/>
                <w:lang w:val="en-US"/>
              </w:rPr>
              <w:t>-4.09</w:t>
            </w:r>
          </w:p>
        </w:tc>
        <w:tc>
          <w:tcPr>
            <w:tcW w:w="740" w:type="dxa"/>
            <w:tcBorders>
              <w:top w:val="nil"/>
              <w:left w:val="nil"/>
              <w:bottom w:val="nil"/>
              <w:right w:val="nil"/>
            </w:tcBorders>
            <w:vAlign w:val="center"/>
          </w:tcPr>
          <w:p w14:paraId="70773BF5" w14:textId="77777777" w:rsidR="00EF3E84" w:rsidRPr="00235975" w:rsidRDefault="00EF3E84" w:rsidP="000B1DAF">
            <w:pPr>
              <w:jc w:val="center"/>
              <w:rPr>
                <w:color w:val="000000"/>
                <w:sz w:val="16"/>
                <w:szCs w:val="16"/>
                <w:lang w:val="en-US"/>
              </w:rPr>
            </w:pPr>
            <w:r w:rsidRPr="00235975">
              <w:rPr>
                <w:color w:val="000000"/>
                <w:sz w:val="16"/>
                <w:szCs w:val="16"/>
                <w:lang w:val="en-US"/>
              </w:rPr>
              <w:t>0.000</w:t>
            </w:r>
          </w:p>
        </w:tc>
      </w:tr>
      <w:tr w:rsidR="00EF3E84" w:rsidRPr="00235975" w14:paraId="216315DA" w14:textId="77777777" w:rsidTr="005727A9">
        <w:trPr>
          <w:trHeight w:val="259"/>
        </w:trPr>
        <w:tc>
          <w:tcPr>
            <w:tcW w:w="1463" w:type="dxa"/>
            <w:tcBorders>
              <w:top w:val="nil"/>
              <w:left w:val="nil"/>
              <w:bottom w:val="nil"/>
              <w:right w:val="nil"/>
            </w:tcBorders>
          </w:tcPr>
          <w:p w14:paraId="3A6A681A" w14:textId="77777777" w:rsidR="00EF3E84" w:rsidRPr="00E470E7" w:rsidRDefault="00EF3E84" w:rsidP="000C5A8B">
            <w:pPr>
              <w:jc w:val="both"/>
              <w:rPr>
                <w:color w:val="000000"/>
                <w:sz w:val="16"/>
                <w:szCs w:val="16"/>
                <w:lang w:val="es-PE"/>
              </w:rPr>
            </w:pPr>
            <w:r w:rsidRPr="00E470E7">
              <w:rPr>
                <w:color w:val="000000"/>
                <w:sz w:val="16"/>
                <w:szCs w:val="16"/>
                <w:lang w:val="es-PE"/>
              </w:rPr>
              <w:t>Actitudes</w:t>
            </w:r>
          </w:p>
        </w:tc>
        <w:tc>
          <w:tcPr>
            <w:tcW w:w="707" w:type="dxa"/>
            <w:tcBorders>
              <w:top w:val="nil"/>
              <w:left w:val="nil"/>
              <w:bottom w:val="nil"/>
              <w:right w:val="nil"/>
            </w:tcBorders>
            <w:vAlign w:val="center"/>
          </w:tcPr>
          <w:p w14:paraId="747CFA1F" w14:textId="77777777" w:rsidR="00EF3E84" w:rsidRPr="00235975" w:rsidRDefault="00EF3E84" w:rsidP="000B1DAF">
            <w:pPr>
              <w:jc w:val="center"/>
              <w:rPr>
                <w:color w:val="000000"/>
                <w:sz w:val="16"/>
                <w:szCs w:val="16"/>
                <w:lang w:val="en-US"/>
              </w:rPr>
            </w:pPr>
            <w:r w:rsidRPr="00235975">
              <w:rPr>
                <w:color w:val="000000"/>
                <w:sz w:val="16"/>
                <w:szCs w:val="16"/>
                <w:lang w:val="en-US"/>
              </w:rPr>
              <w:t>67.70</w:t>
            </w:r>
          </w:p>
        </w:tc>
        <w:tc>
          <w:tcPr>
            <w:tcW w:w="1197" w:type="dxa"/>
            <w:tcBorders>
              <w:top w:val="nil"/>
              <w:left w:val="nil"/>
              <w:bottom w:val="nil"/>
              <w:right w:val="nil"/>
            </w:tcBorders>
            <w:vAlign w:val="center"/>
          </w:tcPr>
          <w:p w14:paraId="58CBD85D" w14:textId="77777777" w:rsidR="00EF3E84" w:rsidRPr="00235975" w:rsidRDefault="00EF3E84" w:rsidP="000B1DAF">
            <w:pPr>
              <w:jc w:val="center"/>
              <w:rPr>
                <w:color w:val="000000"/>
                <w:sz w:val="16"/>
                <w:szCs w:val="16"/>
                <w:lang w:val="en-US"/>
              </w:rPr>
            </w:pPr>
            <w:r w:rsidRPr="00235975">
              <w:rPr>
                <w:color w:val="000000"/>
                <w:sz w:val="16"/>
                <w:szCs w:val="16"/>
                <w:lang w:val="en-US"/>
              </w:rPr>
              <w:t>10.08</w:t>
            </w:r>
          </w:p>
        </w:tc>
        <w:tc>
          <w:tcPr>
            <w:tcW w:w="785" w:type="dxa"/>
            <w:tcBorders>
              <w:top w:val="nil"/>
              <w:left w:val="nil"/>
              <w:bottom w:val="nil"/>
              <w:right w:val="nil"/>
            </w:tcBorders>
            <w:vAlign w:val="center"/>
          </w:tcPr>
          <w:p w14:paraId="12061E5A" w14:textId="77777777" w:rsidR="00EF3E84" w:rsidRPr="00235975" w:rsidRDefault="00EF3E84" w:rsidP="000B1DAF">
            <w:pPr>
              <w:jc w:val="center"/>
              <w:rPr>
                <w:color w:val="000000"/>
                <w:sz w:val="16"/>
                <w:szCs w:val="16"/>
                <w:lang w:val="en-US"/>
              </w:rPr>
            </w:pPr>
            <w:r w:rsidRPr="00235975">
              <w:rPr>
                <w:color w:val="000000"/>
                <w:sz w:val="16"/>
                <w:szCs w:val="16"/>
                <w:lang w:val="en-US"/>
              </w:rPr>
              <w:t>70.45</w:t>
            </w:r>
          </w:p>
        </w:tc>
        <w:tc>
          <w:tcPr>
            <w:tcW w:w="1197" w:type="dxa"/>
            <w:tcBorders>
              <w:top w:val="nil"/>
              <w:left w:val="nil"/>
              <w:bottom w:val="nil"/>
              <w:right w:val="nil"/>
            </w:tcBorders>
            <w:vAlign w:val="center"/>
          </w:tcPr>
          <w:p w14:paraId="3C383614" w14:textId="77777777" w:rsidR="00EF3E84" w:rsidRPr="00235975" w:rsidRDefault="00EF3E84" w:rsidP="000B1DAF">
            <w:pPr>
              <w:jc w:val="center"/>
              <w:rPr>
                <w:color w:val="000000"/>
                <w:sz w:val="16"/>
                <w:szCs w:val="16"/>
                <w:lang w:val="en-US"/>
              </w:rPr>
            </w:pPr>
            <w:r w:rsidRPr="00235975">
              <w:rPr>
                <w:color w:val="000000"/>
                <w:sz w:val="16"/>
                <w:szCs w:val="16"/>
                <w:lang w:val="en-US"/>
              </w:rPr>
              <w:t>12.38</w:t>
            </w:r>
          </w:p>
        </w:tc>
        <w:tc>
          <w:tcPr>
            <w:tcW w:w="1242" w:type="dxa"/>
            <w:tcBorders>
              <w:top w:val="nil"/>
              <w:left w:val="nil"/>
              <w:bottom w:val="nil"/>
              <w:right w:val="nil"/>
            </w:tcBorders>
            <w:vAlign w:val="center"/>
          </w:tcPr>
          <w:p w14:paraId="7E5B94C7" w14:textId="77777777" w:rsidR="00EF3E84" w:rsidRPr="00235975" w:rsidRDefault="00EF3E84" w:rsidP="000B1DAF">
            <w:pPr>
              <w:jc w:val="center"/>
              <w:rPr>
                <w:color w:val="000000"/>
                <w:sz w:val="16"/>
                <w:szCs w:val="16"/>
                <w:lang w:val="en-US"/>
              </w:rPr>
            </w:pPr>
            <w:r>
              <w:rPr>
                <w:color w:val="000000"/>
                <w:sz w:val="16"/>
                <w:szCs w:val="16"/>
                <w:lang w:val="en-US"/>
              </w:rPr>
              <w:t>[</w:t>
            </w:r>
            <w:r w:rsidRPr="00235975">
              <w:rPr>
                <w:color w:val="000000"/>
                <w:sz w:val="16"/>
                <w:szCs w:val="16"/>
                <w:lang w:val="en-US"/>
              </w:rPr>
              <w:t>-5.91</w:t>
            </w:r>
            <w:r>
              <w:rPr>
                <w:color w:val="000000"/>
                <w:sz w:val="16"/>
                <w:szCs w:val="16"/>
                <w:lang w:val="en-US"/>
              </w:rPr>
              <w:t>, 0.40]</w:t>
            </w:r>
          </w:p>
        </w:tc>
        <w:tc>
          <w:tcPr>
            <w:tcW w:w="819" w:type="dxa"/>
            <w:tcBorders>
              <w:top w:val="nil"/>
              <w:left w:val="nil"/>
              <w:bottom w:val="nil"/>
              <w:right w:val="nil"/>
            </w:tcBorders>
            <w:vAlign w:val="center"/>
          </w:tcPr>
          <w:p w14:paraId="65ACB224" w14:textId="77777777" w:rsidR="00EF3E84" w:rsidRPr="00235975" w:rsidRDefault="00EF3E84" w:rsidP="000B1DAF">
            <w:pPr>
              <w:jc w:val="center"/>
              <w:rPr>
                <w:color w:val="000000"/>
                <w:sz w:val="16"/>
                <w:szCs w:val="16"/>
                <w:lang w:val="en-US"/>
              </w:rPr>
            </w:pPr>
            <w:r w:rsidRPr="00235975">
              <w:rPr>
                <w:color w:val="000000"/>
                <w:sz w:val="16"/>
                <w:szCs w:val="16"/>
                <w:lang w:val="en-US"/>
              </w:rPr>
              <w:t>-1.74</w:t>
            </w:r>
          </w:p>
        </w:tc>
        <w:tc>
          <w:tcPr>
            <w:tcW w:w="740" w:type="dxa"/>
            <w:tcBorders>
              <w:top w:val="nil"/>
              <w:left w:val="nil"/>
              <w:bottom w:val="nil"/>
              <w:right w:val="nil"/>
            </w:tcBorders>
            <w:vAlign w:val="center"/>
          </w:tcPr>
          <w:p w14:paraId="5893D0E1" w14:textId="77777777" w:rsidR="00EF3E84" w:rsidRPr="00235975" w:rsidRDefault="00EF3E84" w:rsidP="000B1DAF">
            <w:pPr>
              <w:jc w:val="center"/>
              <w:rPr>
                <w:color w:val="000000"/>
                <w:sz w:val="16"/>
                <w:szCs w:val="16"/>
                <w:lang w:val="en-US"/>
              </w:rPr>
            </w:pPr>
            <w:r w:rsidRPr="00235975">
              <w:rPr>
                <w:color w:val="000000"/>
                <w:sz w:val="16"/>
                <w:szCs w:val="16"/>
                <w:lang w:val="en-US"/>
              </w:rPr>
              <w:t>0.086</w:t>
            </w:r>
          </w:p>
        </w:tc>
      </w:tr>
      <w:tr w:rsidR="00EF3E84" w:rsidRPr="00235975" w14:paraId="05726750" w14:textId="77777777" w:rsidTr="005727A9">
        <w:trPr>
          <w:trHeight w:val="274"/>
        </w:trPr>
        <w:tc>
          <w:tcPr>
            <w:tcW w:w="1463" w:type="dxa"/>
            <w:tcBorders>
              <w:top w:val="nil"/>
              <w:left w:val="nil"/>
              <w:bottom w:val="single" w:sz="8" w:space="0" w:color="auto"/>
              <w:right w:val="nil"/>
            </w:tcBorders>
          </w:tcPr>
          <w:p w14:paraId="6D06E527" w14:textId="77777777" w:rsidR="00EF3E84" w:rsidRPr="00E470E7" w:rsidRDefault="00EF3E84" w:rsidP="000C5A8B">
            <w:pPr>
              <w:jc w:val="both"/>
              <w:rPr>
                <w:color w:val="000000"/>
                <w:sz w:val="16"/>
                <w:szCs w:val="16"/>
                <w:lang w:val="es-PE"/>
              </w:rPr>
            </w:pPr>
            <w:r w:rsidRPr="00E470E7">
              <w:rPr>
                <w:color w:val="000000"/>
                <w:sz w:val="16"/>
                <w:szCs w:val="16"/>
                <w:lang w:val="es-PE"/>
              </w:rPr>
              <w:t>Prácticas</w:t>
            </w:r>
          </w:p>
        </w:tc>
        <w:tc>
          <w:tcPr>
            <w:tcW w:w="707" w:type="dxa"/>
            <w:tcBorders>
              <w:top w:val="nil"/>
              <w:left w:val="nil"/>
              <w:bottom w:val="single" w:sz="8" w:space="0" w:color="auto"/>
              <w:right w:val="nil"/>
            </w:tcBorders>
            <w:vAlign w:val="center"/>
          </w:tcPr>
          <w:p w14:paraId="4419A770" w14:textId="77777777" w:rsidR="00EF3E84" w:rsidRPr="00235975" w:rsidRDefault="00EF3E84" w:rsidP="000B1DAF">
            <w:pPr>
              <w:jc w:val="center"/>
              <w:rPr>
                <w:color w:val="000000"/>
                <w:sz w:val="16"/>
                <w:szCs w:val="16"/>
              </w:rPr>
            </w:pPr>
            <w:r w:rsidRPr="00235975">
              <w:rPr>
                <w:color w:val="000000"/>
                <w:sz w:val="16"/>
                <w:szCs w:val="16"/>
              </w:rPr>
              <w:t>78.10</w:t>
            </w:r>
          </w:p>
        </w:tc>
        <w:tc>
          <w:tcPr>
            <w:tcW w:w="1197" w:type="dxa"/>
            <w:tcBorders>
              <w:top w:val="nil"/>
              <w:left w:val="nil"/>
              <w:bottom w:val="single" w:sz="8" w:space="0" w:color="auto"/>
              <w:right w:val="nil"/>
            </w:tcBorders>
            <w:vAlign w:val="center"/>
          </w:tcPr>
          <w:p w14:paraId="284E37DA" w14:textId="77777777" w:rsidR="00EF3E84" w:rsidRPr="00235975" w:rsidRDefault="00EF3E84" w:rsidP="000B1DAF">
            <w:pPr>
              <w:jc w:val="center"/>
              <w:rPr>
                <w:color w:val="000000"/>
                <w:sz w:val="16"/>
                <w:szCs w:val="16"/>
              </w:rPr>
            </w:pPr>
            <w:r w:rsidRPr="00235975">
              <w:rPr>
                <w:color w:val="000000"/>
                <w:sz w:val="16"/>
                <w:szCs w:val="16"/>
              </w:rPr>
              <w:t>14.20</w:t>
            </w:r>
          </w:p>
        </w:tc>
        <w:tc>
          <w:tcPr>
            <w:tcW w:w="785" w:type="dxa"/>
            <w:tcBorders>
              <w:top w:val="nil"/>
              <w:left w:val="nil"/>
              <w:bottom w:val="single" w:sz="8" w:space="0" w:color="auto"/>
              <w:right w:val="nil"/>
            </w:tcBorders>
            <w:vAlign w:val="center"/>
          </w:tcPr>
          <w:p w14:paraId="718331EC" w14:textId="77777777" w:rsidR="00EF3E84" w:rsidRPr="00235975" w:rsidRDefault="00EF3E84" w:rsidP="000B1DAF">
            <w:pPr>
              <w:jc w:val="center"/>
              <w:rPr>
                <w:color w:val="000000"/>
                <w:sz w:val="16"/>
                <w:szCs w:val="16"/>
              </w:rPr>
            </w:pPr>
            <w:r w:rsidRPr="00235975">
              <w:rPr>
                <w:color w:val="000000"/>
                <w:sz w:val="16"/>
                <w:szCs w:val="16"/>
              </w:rPr>
              <w:t>80.49</w:t>
            </w:r>
          </w:p>
        </w:tc>
        <w:tc>
          <w:tcPr>
            <w:tcW w:w="1197" w:type="dxa"/>
            <w:tcBorders>
              <w:top w:val="nil"/>
              <w:left w:val="nil"/>
              <w:bottom w:val="single" w:sz="8" w:space="0" w:color="auto"/>
              <w:right w:val="nil"/>
            </w:tcBorders>
            <w:vAlign w:val="center"/>
          </w:tcPr>
          <w:p w14:paraId="37B36F21" w14:textId="77777777" w:rsidR="00EF3E84" w:rsidRPr="00235975" w:rsidRDefault="00EF3E84" w:rsidP="000B1DAF">
            <w:pPr>
              <w:jc w:val="center"/>
              <w:rPr>
                <w:color w:val="000000"/>
                <w:sz w:val="16"/>
                <w:szCs w:val="16"/>
              </w:rPr>
            </w:pPr>
            <w:r w:rsidRPr="00235975">
              <w:rPr>
                <w:color w:val="000000"/>
                <w:sz w:val="16"/>
                <w:szCs w:val="16"/>
              </w:rPr>
              <w:t>14.14</w:t>
            </w:r>
          </w:p>
        </w:tc>
        <w:tc>
          <w:tcPr>
            <w:tcW w:w="1242" w:type="dxa"/>
            <w:tcBorders>
              <w:top w:val="nil"/>
              <w:left w:val="nil"/>
              <w:bottom w:val="single" w:sz="8" w:space="0" w:color="auto"/>
              <w:right w:val="nil"/>
            </w:tcBorders>
            <w:vAlign w:val="center"/>
          </w:tcPr>
          <w:p w14:paraId="2FA116B1" w14:textId="77777777" w:rsidR="00EF3E84" w:rsidRPr="00235975" w:rsidRDefault="00EF3E84" w:rsidP="000B1DAF">
            <w:pPr>
              <w:jc w:val="center"/>
              <w:rPr>
                <w:color w:val="000000"/>
                <w:sz w:val="16"/>
                <w:szCs w:val="16"/>
              </w:rPr>
            </w:pPr>
            <w:r>
              <w:rPr>
                <w:color w:val="000000"/>
                <w:sz w:val="16"/>
                <w:szCs w:val="16"/>
              </w:rPr>
              <w:t>[</w:t>
            </w:r>
            <w:r w:rsidRPr="00235975">
              <w:rPr>
                <w:color w:val="000000"/>
                <w:sz w:val="16"/>
                <w:szCs w:val="16"/>
              </w:rPr>
              <w:t>-5.71</w:t>
            </w:r>
            <w:r>
              <w:rPr>
                <w:color w:val="000000"/>
                <w:sz w:val="16"/>
                <w:szCs w:val="16"/>
              </w:rPr>
              <w:t>, 0.93]</w:t>
            </w:r>
          </w:p>
        </w:tc>
        <w:tc>
          <w:tcPr>
            <w:tcW w:w="819" w:type="dxa"/>
            <w:tcBorders>
              <w:top w:val="nil"/>
              <w:left w:val="nil"/>
              <w:bottom w:val="single" w:sz="8" w:space="0" w:color="auto"/>
              <w:right w:val="nil"/>
            </w:tcBorders>
            <w:vAlign w:val="center"/>
          </w:tcPr>
          <w:p w14:paraId="160CCB4E" w14:textId="77777777" w:rsidR="00EF3E84" w:rsidRPr="00235975" w:rsidRDefault="00EF3E84" w:rsidP="000B1DAF">
            <w:pPr>
              <w:jc w:val="center"/>
              <w:rPr>
                <w:color w:val="000000"/>
                <w:sz w:val="16"/>
                <w:szCs w:val="16"/>
              </w:rPr>
            </w:pPr>
            <w:r w:rsidRPr="00235975">
              <w:rPr>
                <w:color w:val="000000"/>
                <w:sz w:val="16"/>
                <w:szCs w:val="16"/>
              </w:rPr>
              <w:t>-1.44</w:t>
            </w:r>
          </w:p>
        </w:tc>
        <w:tc>
          <w:tcPr>
            <w:tcW w:w="740" w:type="dxa"/>
            <w:tcBorders>
              <w:top w:val="nil"/>
              <w:left w:val="nil"/>
              <w:bottom w:val="single" w:sz="8" w:space="0" w:color="auto"/>
              <w:right w:val="nil"/>
            </w:tcBorders>
            <w:vAlign w:val="center"/>
          </w:tcPr>
          <w:p w14:paraId="6F788150" w14:textId="77777777" w:rsidR="00EF3E84" w:rsidRPr="00235975" w:rsidRDefault="00EF3E84" w:rsidP="000B1DAF">
            <w:pPr>
              <w:jc w:val="center"/>
              <w:rPr>
                <w:color w:val="000000"/>
                <w:sz w:val="16"/>
                <w:szCs w:val="16"/>
              </w:rPr>
            </w:pPr>
            <w:r w:rsidRPr="00235975">
              <w:rPr>
                <w:color w:val="000000"/>
                <w:sz w:val="16"/>
                <w:szCs w:val="16"/>
              </w:rPr>
              <w:t>0.156</w:t>
            </w:r>
          </w:p>
        </w:tc>
      </w:tr>
    </w:tbl>
    <w:p w14:paraId="3F881714" w14:textId="77777777" w:rsidR="006549C4" w:rsidRPr="00720242" w:rsidRDefault="00E470E7" w:rsidP="000C5A8B">
      <w:pPr>
        <w:pStyle w:val="Els-body-text"/>
        <w:keepNext w:val="0"/>
        <w:ind w:firstLine="0"/>
        <w:rPr>
          <w:sz w:val="16"/>
          <w:szCs w:val="16"/>
          <w:lang w:val="es-PE" w:eastAsia="tr-TR"/>
        </w:rPr>
      </w:pPr>
      <w:r w:rsidRPr="00720242">
        <w:rPr>
          <w:i/>
          <w:sz w:val="16"/>
          <w:szCs w:val="16"/>
          <w:lang w:val="es-PE" w:eastAsia="tr-TR"/>
        </w:rPr>
        <w:t xml:space="preserve">Nota: </w:t>
      </w:r>
      <w:r w:rsidRPr="00720242">
        <w:rPr>
          <w:sz w:val="16"/>
          <w:szCs w:val="16"/>
          <w:lang w:val="es-PE" w:eastAsia="tr-TR"/>
        </w:rPr>
        <w:t>IC = Intervalo de confianza; CAP = Conocimientos, actitudes y prácticas.</w:t>
      </w:r>
    </w:p>
    <w:p w14:paraId="3656B9AB" w14:textId="77777777" w:rsidR="00E470E7" w:rsidRDefault="00E470E7" w:rsidP="000C5A8B">
      <w:pPr>
        <w:pStyle w:val="Els-body-text"/>
        <w:keepNext w:val="0"/>
        <w:ind w:firstLine="0"/>
        <w:rPr>
          <w:lang w:val="es-PE" w:eastAsia="tr-TR"/>
        </w:rPr>
      </w:pPr>
    </w:p>
    <w:p w14:paraId="3790C612" w14:textId="77777777" w:rsidR="006C3693" w:rsidRPr="00A04EA7" w:rsidRDefault="006C3693" w:rsidP="00442585">
      <w:pPr>
        <w:pStyle w:val="Els-body-text"/>
        <w:keepNext w:val="0"/>
        <w:ind w:firstLine="284"/>
        <w:jc w:val="left"/>
        <w:rPr>
          <w:lang w:val="es-PE" w:eastAsia="tr-TR"/>
        </w:rPr>
      </w:pPr>
      <w:r w:rsidRPr="00A04EA7">
        <w:rPr>
          <w:lang w:val="es-PE" w:eastAsia="tr-TR"/>
        </w:rPr>
        <w:t xml:space="preserve">Sólo deben utilizarse líneas horizontales dentro del cuadro para distinguir los encabezados de las columnas del cuerpo de la tabla. Las tablas deben ser incorporadas </w:t>
      </w:r>
      <w:r w:rsidR="00E17135">
        <w:rPr>
          <w:lang w:val="es-PE" w:eastAsia="tr-TR"/>
        </w:rPr>
        <w:t>dentro del</w:t>
      </w:r>
      <w:r w:rsidRPr="00A04EA7">
        <w:rPr>
          <w:lang w:val="es-PE" w:eastAsia="tr-TR"/>
        </w:rPr>
        <w:t xml:space="preserve"> texto.</w:t>
      </w:r>
    </w:p>
    <w:p w14:paraId="0DA4556B" w14:textId="77777777" w:rsidR="00EF3E84" w:rsidRPr="00A04EA7" w:rsidRDefault="00EF3E84" w:rsidP="00442585">
      <w:pPr>
        <w:pStyle w:val="Els-body-text"/>
        <w:keepNext w:val="0"/>
        <w:jc w:val="left"/>
        <w:rPr>
          <w:lang w:val="es-PE" w:eastAsia="tr-TR"/>
        </w:rPr>
      </w:pPr>
      <w:r w:rsidRPr="00A04EA7">
        <w:rPr>
          <w:lang w:val="es-PE" w:eastAsia="tr-TR"/>
        </w:rPr>
        <w:t>Todas las tablas deben ser numeradas con números arábigos. Los títulos deben ser colo</w:t>
      </w:r>
      <w:r>
        <w:rPr>
          <w:lang w:val="es-PE" w:eastAsia="tr-TR"/>
        </w:rPr>
        <w:t>cados por encima de las tablas</w:t>
      </w:r>
      <w:r w:rsidRPr="00A04EA7">
        <w:rPr>
          <w:lang w:val="es-PE" w:eastAsia="tr-TR"/>
        </w:rPr>
        <w:t xml:space="preserve">. </w:t>
      </w:r>
      <w:r>
        <w:rPr>
          <w:lang w:val="es-PE" w:eastAsia="tr-TR"/>
        </w:rPr>
        <w:t>La</w:t>
      </w:r>
      <w:r w:rsidR="005727A9">
        <w:rPr>
          <w:lang w:val="es-PE" w:eastAsia="tr-TR"/>
        </w:rPr>
        <w:t xml:space="preserve"> presentación de la tabla debe ser lógica y fácil de entender por el lector. Las tablas deben estar integradas en el </w:t>
      </w:r>
      <w:proofErr w:type="gramStart"/>
      <w:r w:rsidR="005727A9">
        <w:rPr>
          <w:lang w:val="es-PE" w:eastAsia="tr-TR"/>
        </w:rPr>
        <w:t>texto</w:t>
      </w:r>
      <w:proofErr w:type="gramEnd"/>
      <w:r w:rsidR="005727A9">
        <w:rPr>
          <w:lang w:val="es-PE" w:eastAsia="tr-TR"/>
        </w:rPr>
        <w:t xml:space="preserve"> pero deben estar diseñadas de manera que se puedan comprender por separ</w:t>
      </w:r>
      <w:r w:rsidR="00E470E7">
        <w:rPr>
          <w:lang w:val="es-PE" w:eastAsia="tr-TR"/>
        </w:rPr>
        <w:t>a</w:t>
      </w:r>
      <w:r w:rsidR="005727A9">
        <w:rPr>
          <w:lang w:val="es-PE" w:eastAsia="tr-TR"/>
        </w:rPr>
        <w:t>do. No interprete todos los datos de la tabla, sólo efectúe aquellos datos más relevantes de las tablas</w:t>
      </w:r>
      <w:r w:rsidRPr="00A04EA7">
        <w:rPr>
          <w:lang w:val="es-PE" w:eastAsia="tr-TR"/>
        </w:rPr>
        <w:t>.</w:t>
      </w:r>
    </w:p>
    <w:p w14:paraId="742BB19B" w14:textId="77777777" w:rsidR="00962CCB" w:rsidRPr="00A04EA7" w:rsidRDefault="00794624" w:rsidP="00442585">
      <w:pPr>
        <w:pStyle w:val="Els-body-text"/>
        <w:keepNext w:val="0"/>
        <w:jc w:val="left"/>
        <w:rPr>
          <w:lang w:val="es-PE" w:eastAsia="tr-TR"/>
        </w:rPr>
      </w:pPr>
      <w:r w:rsidRPr="00A04EA7">
        <w:rPr>
          <w:lang w:val="es-PE" w:eastAsia="tr-TR"/>
        </w:rPr>
        <w:t>Todas las figur</w:t>
      </w:r>
      <w:r w:rsidR="004F4246">
        <w:rPr>
          <w:lang w:val="es-PE" w:eastAsia="tr-TR"/>
        </w:rPr>
        <w:t>a</w:t>
      </w:r>
      <w:r w:rsidRPr="00A04EA7">
        <w:rPr>
          <w:lang w:val="es-PE" w:eastAsia="tr-TR"/>
        </w:rPr>
        <w:t xml:space="preserve">s deben ser numeradas con números arábigos </w:t>
      </w:r>
      <w:r w:rsidR="00962CCB" w:rsidRPr="00A04EA7">
        <w:rPr>
          <w:lang w:val="es-PE" w:eastAsia="tr-TR"/>
        </w:rPr>
        <w:t xml:space="preserve">(1, </w:t>
      </w:r>
      <w:proofErr w:type="gramStart"/>
      <w:r w:rsidR="00962CCB" w:rsidRPr="00A04EA7">
        <w:rPr>
          <w:lang w:val="es-PE" w:eastAsia="tr-TR"/>
        </w:rPr>
        <w:t>2,...</w:t>
      </w:r>
      <w:proofErr w:type="gramEnd"/>
      <w:r w:rsidR="00962CCB" w:rsidRPr="00A04EA7">
        <w:rPr>
          <w:lang w:val="es-PE" w:eastAsia="tr-TR"/>
        </w:rPr>
        <w:t xml:space="preserve">, n). </w:t>
      </w:r>
      <w:r w:rsidRPr="00A04EA7">
        <w:rPr>
          <w:lang w:val="es-PE" w:eastAsia="tr-TR"/>
        </w:rPr>
        <w:t>Todas las fotografías, esquemas, gráficos</w:t>
      </w:r>
      <w:r w:rsidR="00E470E7">
        <w:rPr>
          <w:lang w:val="es-PE" w:eastAsia="tr-TR"/>
        </w:rPr>
        <w:t>, mapas, dibujos</w:t>
      </w:r>
      <w:r w:rsidRPr="00A04EA7">
        <w:rPr>
          <w:lang w:val="es-PE" w:eastAsia="tr-TR"/>
        </w:rPr>
        <w:t xml:space="preserve"> y diagramas, se referencian como figuras</w:t>
      </w:r>
      <w:r w:rsidR="00962CCB" w:rsidRPr="00A04EA7">
        <w:rPr>
          <w:lang w:val="es-PE" w:eastAsia="tr-TR"/>
        </w:rPr>
        <w:t xml:space="preserve">. </w:t>
      </w:r>
      <w:r w:rsidRPr="00A04EA7">
        <w:rPr>
          <w:lang w:val="es-PE" w:eastAsia="tr-TR"/>
        </w:rPr>
        <w:t>Los gráficos de líneas deben ser de buena calidad, no son aceptables figures de bajo nivel de calidad. Las figuras deben ser incorporadas en el texto</w:t>
      </w:r>
      <w:r w:rsidR="00962CCB" w:rsidRPr="00A04EA7">
        <w:rPr>
          <w:lang w:val="es-PE" w:eastAsia="tr-TR"/>
        </w:rPr>
        <w:t>.</w:t>
      </w:r>
    </w:p>
    <w:p w14:paraId="312E0B09" w14:textId="77777777" w:rsidR="00962CCB" w:rsidRPr="00A04EA7" w:rsidRDefault="00794624" w:rsidP="00442585">
      <w:pPr>
        <w:pStyle w:val="Els-body-text"/>
        <w:keepNext w:val="0"/>
        <w:jc w:val="left"/>
        <w:rPr>
          <w:lang w:val="es-PE" w:eastAsia="tr-TR"/>
        </w:rPr>
      </w:pPr>
      <w:r w:rsidRPr="00A04EA7">
        <w:rPr>
          <w:lang w:val="es-PE" w:eastAsia="tr-TR"/>
        </w:rPr>
        <w:t>Las letras y símbolos deben ser claramente definidos, ya sea e</w:t>
      </w:r>
      <w:r w:rsidR="0080669F">
        <w:rPr>
          <w:lang w:val="es-PE" w:eastAsia="tr-TR"/>
        </w:rPr>
        <w:t xml:space="preserve">n el título, leyenda </w:t>
      </w:r>
      <w:r w:rsidRPr="00A04EA7">
        <w:rPr>
          <w:lang w:val="es-PE" w:eastAsia="tr-TR"/>
        </w:rPr>
        <w:t>o como una inscripción que forme parte de la figura. Las figur</w:t>
      </w:r>
      <w:r w:rsidR="00093E6F" w:rsidRPr="00A04EA7">
        <w:rPr>
          <w:lang w:val="es-PE" w:eastAsia="tr-TR"/>
        </w:rPr>
        <w:t>a</w:t>
      </w:r>
      <w:r w:rsidRPr="00A04EA7">
        <w:rPr>
          <w:lang w:val="es-PE" w:eastAsia="tr-TR"/>
        </w:rPr>
        <w:t>s d</w:t>
      </w:r>
      <w:r w:rsidR="00093E6F" w:rsidRPr="00A04EA7">
        <w:rPr>
          <w:lang w:val="es-PE" w:eastAsia="tr-TR"/>
        </w:rPr>
        <w:t>eben ser colocadas en la parte s</w:t>
      </w:r>
      <w:r w:rsidRPr="00A04EA7">
        <w:rPr>
          <w:lang w:val="es-PE" w:eastAsia="tr-TR"/>
        </w:rPr>
        <w:t xml:space="preserve">uperior o inferior de </w:t>
      </w:r>
      <w:r w:rsidR="00093E6F" w:rsidRPr="00A04EA7">
        <w:rPr>
          <w:lang w:val="es-PE" w:eastAsia="tr-TR"/>
        </w:rPr>
        <w:t>la página</w:t>
      </w:r>
      <w:r w:rsidRPr="00A04EA7">
        <w:rPr>
          <w:lang w:val="es-PE" w:eastAsia="tr-TR"/>
        </w:rPr>
        <w:t xml:space="preserve"> siempre que sea </w:t>
      </w:r>
      <w:r w:rsidR="00093E6F" w:rsidRPr="00A04EA7">
        <w:rPr>
          <w:lang w:val="es-PE" w:eastAsia="tr-TR"/>
        </w:rPr>
        <w:t>pos</w:t>
      </w:r>
      <w:r w:rsidRPr="00A04EA7">
        <w:rPr>
          <w:lang w:val="es-PE" w:eastAsia="tr-TR"/>
        </w:rPr>
        <w:t xml:space="preserve">ible, y lo más cercana de la primea referencia </w:t>
      </w:r>
      <w:r w:rsidR="00093E6F" w:rsidRPr="00A04EA7">
        <w:rPr>
          <w:lang w:val="es-PE" w:eastAsia="tr-TR"/>
        </w:rPr>
        <w:t>que se haga a ellos en el artículo. Deje una línea en blanco entre el título y la figura</w:t>
      </w:r>
      <w:r w:rsidR="00962CCB" w:rsidRPr="00A04EA7">
        <w:rPr>
          <w:lang w:val="es-PE" w:eastAsia="tr-TR"/>
        </w:rPr>
        <w:t>.</w:t>
      </w:r>
    </w:p>
    <w:p w14:paraId="57D51599" w14:textId="77777777" w:rsidR="00962CCB" w:rsidRPr="00A04EA7" w:rsidRDefault="00093E6F" w:rsidP="00442585">
      <w:pPr>
        <w:pStyle w:val="Els-body-text"/>
        <w:keepNext w:val="0"/>
        <w:jc w:val="left"/>
        <w:rPr>
          <w:lang w:val="es-PE" w:eastAsia="tr-TR"/>
        </w:rPr>
      </w:pPr>
      <w:r w:rsidRPr="00A04EA7">
        <w:rPr>
          <w:lang w:val="es-PE" w:eastAsia="tr-TR"/>
        </w:rPr>
        <w:t xml:space="preserve">El número de la figura y el título deben ser escritos debajo de la figura y </w:t>
      </w:r>
      <w:r w:rsidR="00E470E7">
        <w:rPr>
          <w:lang w:val="es-PE" w:eastAsia="tr-TR"/>
        </w:rPr>
        <w:t>alineados a la izquierda</w:t>
      </w:r>
      <w:r w:rsidRPr="00A04EA7">
        <w:rPr>
          <w:lang w:val="es-PE" w:eastAsia="tr-TR"/>
        </w:rPr>
        <w:t>.</w:t>
      </w:r>
      <w:r w:rsidR="008B7EFD">
        <w:rPr>
          <w:lang w:val="es-PE" w:eastAsia="tr-TR"/>
        </w:rPr>
        <w:t xml:space="preserve"> El tipo de letra que use dentro de la figura debe ser legible y nítida. El tamaño de la figura debe adecuad</w:t>
      </w:r>
      <w:r w:rsidR="00720242">
        <w:rPr>
          <w:lang w:val="es-PE" w:eastAsia="tr-TR"/>
        </w:rPr>
        <w:t>a</w:t>
      </w:r>
      <w:r w:rsidR="008B7EFD">
        <w:rPr>
          <w:lang w:val="es-PE" w:eastAsia="tr-TR"/>
        </w:rPr>
        <w:t xml:space="preserve"> de tal modo que se </w:t>
      </w:r>
      <w:r w:rsidR="00720242">
        <w:rPr>
          <w:lang w:val="es-PE" w:eastAsia="tr-TR"/>
        </w:rPr>
        <w:t>entienda.</w:t>
      </w:r>
    </w:p>
    <w:p w14:paraId="45FB0818" w14:textId="77777777" w:rsidR="006549C4" w:rsidRDefault="006549C4" w:rsidP="000C5A8B">
      <w:pPr>
        <w:pStyle w:val="Els-body-text"/>
        <w:keepNext w:val="0"/>
        <w:rPr>
          <w:lang w:val="es-PE" w:eastAsia="tr-TR"/>
        </w:rPr>
      </w:pPr>
    </w:p>
    <w:p w14:paraId="049F31CB" w14:textId="77777777" w:rsidR="006549C4" w:rsidRPr="006549C4" w:rsidRDefault="006549C4" w:rsidP="000C5A8B">
      <w:pPr>
        <w:jc w:val="both"/>
        <w:rPr>
          <w:lang w:val="es-PE" w:eastAsia="tr-TR"/>
        </w:rPr>
      </w:pPr>
    </w:p>
    <w:p w14:paraId="53128261" w14:textId="77777777" w:rsidR="008B7EFD" w:rsidRDefault="00442585" w:rsidP="008C10F1">
      <w:pPr>
        <w:jc w:val="both"/>
        <w:rPr>
          <w:lang w:val="es-PE" w:eastAsia="tr-TR"/>
        </w:rPr>
      </w:pPr>
      <w:r>
        <w:rPr>
          <w:noProof/>
          <w:lang w:val="es-PE" w:eastAsia="es-PE"/>
        </w:rPr>
        <w:drawing>
          <wp:inline distT="0" distB="0" distL="0" distR="0" wp14:anchorId="337C4713" wp14:editId="41BF7726">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4EC4FBB5" w14:textId="77777777" w:rsidR="00962CCB" w:rsidRPr="00A04EA7" w:rsidRDefault="00962CCB" w:rsidP="000C5A8B">
      <w:pPr>
        <w:jc w:val="both"/>
        <w:rPr>
          <w:sz w:val="16"/>
          <w:szCs w:val="16"/>
          <w:lang w:val="es-PE"/>
        </w:rPr>
      </w:pPr>
      <w:r w:rsidRPr="00097DBA">
        <w:rPr>
          <w:i/>
          <w:sz w:val="16"/>
          <w:szCs w:val="16"/>
          <w:lang w:val="es-PE"/>
        </w:rPr>
        <w:t>Figur</w:t>
      </w:r>
      <w:r w:rsidR="00093E6F" w:rsidRPr="00097DBA">
        <w:rPr>
          <w:i/>
          <w:sz w:val="16"/>
          <w:szCs w:val="16"/>
          <w:lang w:val="es-PE"/>
        </w:rPr>
        <w:t>a</w:t>
      </w:r>
      <w:r w:rsidRPr="00097DBA">
        <w:rPr>
          <w:i/>
          <w:sz w:val="16"/>
          <w:szCs w:val="16"/>
          <w:lang w:val="es-PE"/>
        </w:rPr>
        <w:t xml:space="preserve"> 1</w:t>
      </w:r>
      <w:r w:rsidRPr="00A04EA7">
        <w:rPr>
          <w:sz w:val="16"/>
          <w:szCs w:val="16"/>
          <w:lang w:val="es-PE"/>
        </w:rPr>
        <w:t xml:space="preserve">. </w:t>
      </w:r>
      <w:r w:rsidR="00093E6F" w:rsidRPr="00A04EA7">
        <w:rPr>
          <w:sz w:val="16"/>
          <w:szCs w:val="16"/>
          <w:lang w:val="es-PE"/>
        </w:rPr>
        <w:t>Título de la figura</w:t>
      </w:r>
    </w:p>
    <w:p w14:paraId="62486C05" w14:textId="77777777" w:rsidR="00962CCB" w:rsidRPr="00A04EA7" w:rsidRDefault="00962CCB" w:rsidP="000C5A8B">
      <w:pPr>
        <w:ind w:firstLine="708"/>
        <w:jc w:val="both"/>
        <w:rPr>
          <w:sz w:val="16"/>
          <w:szCs w:val="16"/>
          <w:lang w:val="es-PE"/>
        </w:rPr>
      </w:pPr>
    </w:p>
    <w:p w14:paraId="4101652C" w14:textId="77777777" w:rsidR="001768B8" w:rsidRDefault="001768B8" w:rsidP="000C5A8B">
      <w:pPr>
        <w:pStyle w:val="Els-body-text"/>
        <w:keepNext w:val="0"/>
        <w:rPr>
          <w:lang w:val="es-PE" w:eastAsia="tr-TR"/>
        </w:rPr>
      </w:pPr>
    </w:p>
    <w:p w14:paraId="2C253FA8" w14:textId="77777777" w:rsidR="00962CCB" w:rsidRPr="00A04EA7" w:rsidRDefault="00720242" w:rsidP="00442585">
      <w:pPr>
        <w:pStyle w:val="Els-body-text"/>
        <w:keepNext w:val="0"/>
        <w:jc w:val="left"/>
        <w:rPr>
          <w:lang w:val="es-PE" w:eastAsia="tr-TR"/>
        </w:rPr>
      </w:pPr>
      <w:r w:rsidRPr="00A04EA7">
        <w:rPr>
          <w:lang w:val="es-PE" w:eastAsia="tr-TR"/>
        </w:rPr>
        <w:t>Todas las figur</w:t>
      </w:r>
      <w:r>
        <w:rPr>
          <w:lang w:val="es-PE" w:eastAsia="tr-TR"/>
        </w:rPr>
        <w:t>a</w:t>
      </w:r>
      <w:r w:rsidRPr="00A04EA7">
        <w:rPr>
          <w:lang w:val="es-PE" w:eastAsia="tr-TR"/>
        </w:rPr>
        <w:t xml:space="preserve">s deben ser numeradas con números arábigos (1, </w:t>
      </w:r>
      <w:proofErr w:type="gramStart"/>
      <w:r w:rsidRPr="00A04EA7">
        <w:rPr>
          <w:lang w:val="es-PE" w:eastAsia="tr-TR"/>
        </w:rPr>
        <w:t>2,...</w:t>
      </w:r>
      <w:proofErr w:type="gramEnd"/>
      <w:r w:rsidRPr="00A04EA7">
        <w:rPr>
          <w:lang w:val="es-PE" w:eastAsia="tr-TR"/>
        </w:rPr>
        <w:t>, n). Todas las fotografías, esquemas, gráficos</w:t>
      </w:r>
      <w:r>
        <w:rPr>
          <w:lang w:val="es-PE" w:eastAsia="tr-TR"/>
        </w:rPr>
        <w:t>, mapas, dibujos</w:t>
      </w:r>
      <w:r w:rsidRPr="00A04EA7">
        <w:rPr>
          <w:lang w:val="es-PE" w:eastAsia="tr-TR"/>
        </w:rPr>
        <w:t xml:space="preserve"> y diagramas, se referencian como figuras. Los gráficos de líneas deben ser de buena calidad, no son aceptables figures de bajo nivel de calidad. Las figuras deben ser incorporadas en el texto.</w:t>
      </w:r>
      <w:r>
        <w:rPr>
          <w:lang w:val="es-PE" w:eastAsia="tr-TR"/>
        </w:rPr>
        <w:t xml:space="preserve"> </w:t>
      </w:r>
      <w:r w:rsidR="00093E6F" w:rsidRPr="00A04EA7">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19FF5C40" w14:textId="77777777" w:rsidR="00203401" w:rsidRPr="00A04EA7" w:rsidRDefault="00CB58C7" w:rsidP="00442585">
      <w:pPr>
        <w:pStyle w:val="Els-1storder-head"/>
      </w:pPr>
      <w:proofErr w:type="spellStart"/>
      <w:r>
        <w:t>Conclusiones</w:t>
      </w:r>
      <w:proofErr w:type="spellEnd"/>
    </w:p>
    <w:p w14:paraId="70A51A48" w14:textId="77777777" w:rsidR="008E3533" w:rsidRPr="008E3533" w:rsidRDefault="008E3533" w:rsidP="008E3533">
      <w:pPr>
        <w:pStyle w:val="Els-body-text"/>
        <w:keepNext w:val="0"/>
        <w:jc w:val="left"/>
        <w:rPr>
          <w:lang w:val="es-PE" w:eastAsia="tr-TR"/>
        </w:rPr>
      </w:pPr>
      <w:r w:rsidRPr="008E3533">
        <w:rPr>
          <w:lang w:val="es-PE" w:eastAsia="tr-TR"/>
        </w:rPr>
        <w:t>Expresar lo qu</w:t>
      </w:r>
      <w:r>
        <w:rPr>
          <w:lang w:val="es-PE" w:eastAsia="tr-TR"/>
        </w:rPr>
        <w:t xml:space="preserve">e ha aprendido de este análisis </w:t>
      </w:r>
      <w:r w:rsidRPr="008E3533">
        <w:rPr>
          <w:lang w:val="es-PE" w:eastAsia="tr-TR"/>
        </w:rPr>
        <w:t>(tenga presente el objetivo del trabajo).</w:t>
      </w:r>
      <w:r>
        <w:rPr>
          <w:lang w:val="es-PE" w:eastAsia="tr-TR"/>
        </w:rPr>
        <w:t xml:space="preserve"> </w:t>
      </w:r>
      <w:r w:rsidRPr="008E3533">
        <w:rPr>
          <w:lang w:val="es-PE" w:eastAsia="tr-TR"/>
        </w:rPr>
        <w:t>Puede sintetizar la idea central del trabajo y el</w:t>
      </w:r>
      <w:r>
        <w:rPr>
          <w:lang w:val="es-PE" w:eastAsia="tr-TR"/>
        </w:rPr>
        <w:t xml:space="preserve"> </w:t>
      </w:r>
      <w:r w:rsidRPr="008E3533">
        <w:rPr>
          <w:lang w:val="es-PE" w:eastAsia="tr-TR"/>
        </w:rPr>
        <w:t>argumento principal en la cual se fundamenta,</w:t>
      </w:r>
      <w:r>
        <w:rPr>
          <w:lang w:val="es-PE" w:eastAsia="tr-TR"/>
        </w:rPr>
        <w:t xml:space="preserve"> </w:t>
      </w:r>
      <w:r w:rsidRPr="008E3533">
        <w:rPr>
          <w:lang w:val="es-PE" w:eastAsia="tr-TR"/>
        </w:rPr>
        <w:t>pudiendo convertirse en una hipótesis.</w:t>
      </w:r>
      <w:r>
        <w:rPr>
          <w:lang w:val="es-PE" w:eastAsia="tr-TR"/>
        </w:rPr>
        <w:t xml:space="preserve"> </w:t>
      </w:r>
      <w:r w:rsidRPr="008E3533">
        <w:rPr>
          <w:lang w:val="es-PE" w:eastAsia="tr-TR"/>
        </w:rPr>
        <w:t>Son las impresiones o consideraciones finales del</w:t>
      </w:r>
      <w:r>
        <w:rPr>
          <w:lang w:val="es-PE" w:eastAsia="tr-TR"/>
        </w:rPr>
        <w:t xml:space="preserve"> </w:t>
      </w:r>
      <w:r w:rsidRPr="008E3533">
        <w:rPr>
          <w:lang w:val="es-PE" w:eastAsia="tr-TR"/>
        </w:rPr>
        <w:t>autor, y se añaden posibles soluciones o</w:t>
      </w:r>
      <w:r>
        <w:rPr>
          <w:lang w:val="es-PE" w:eastAsia="tr-TR"/>
        </w:rPr>
        <w:t xml:space="preserve"> </w:t>
      </w:r>
      <w:r w:rsidRPr="008E3533">
        <w:rPr>
          <w:lang w:val="es-PE" w:eastAsia="tr-TR"/>
        </w:rPr>
        <w:t>recomendaciones del tema planteado, en función</w:t>
      </w:r>
      <w:r>
        <w:rPr>
          <w:lang w:val="es-PE" w:eastAsia="tr-TR"/>
        </w:rPr>
        <w:t xml:space="preserve"> </w:t>
      </w:r>
      <w:r w:rsidRPr="008E3533">
        <w:rPr>
          <w:lang w:val="es-PE" w:eastAsia="tr-TR"/>
        </w:rPr>
        <w:t>del objetivo propuesto, de acuerdo a los alcances y</w:t>
      </w:r>
      <w:r>
        <w:rPr>
          <w:lang w:val="es-PE" w:eastAsia="tr-TR"/>
        </w:rPr>
        <w:t xml:space="preserve"> </w:t>
      </w:r>
      <w:r w:rsidRPr="008E3533">
        <w:rPr>
          <w:lang w:val="es-PE" w:eastAsia="tr-TR"/>
        </w:rPr>
        <w:t>limitaciones.</w:t>
      </w:r>
    </w:p>
    <w:p w14:paraId="4E1F9A16" w14:textId="77777777" w:rsidR="00962CCB" w:rsidRPr="00A04EA7" w:rsidRDefault="00962CCB" w:rsidP="008E3533">
      <w:pPr>
        <w:pStyle w:val="Els-acknowledgement"/>
        <w:keepNext w:val="0"/>
        <w:rPr>
          <w:lang w:val="es-PE"/>
        </w:rPr>
      </w:pPr>
      <w:r w:rsidRPr="00A04EA7">
        <w:rPr>
          <w:lang w:val="es-PE"/>
        </w:rPr>
        <w:lastRenderedPageBreak/>
        <w:t>Referenc</w:t>
      </w:r>
      <w:r w:rsidR="00A04EA7" w:rsidRPr="00A04EA7">
        <w:rPr>
          <w:lang w:val="es-PE"/>
        </w:rPr>
        <w:t>ias</w:t>
      </w:r>
    </w:p>
    <w:p w14:paraId="3AD442DA" w14:textId="77777777" w:rsidR="00962CCB" w:rsidRPr="0002063E" w:rsidRDefault="00962CCB" w:rsidP="006549C4">
      <w:pPr>
        <w:pStyle w:val="Els-reference"/>
      </w:pPr>
      <w:r w:rsidRPr="00010606">
        <w:rPr>
          <w:lang w:val="es-PE"/>
        </w:rPr>
        <w:t xml:space="preserve">Van der Geer, J., Hanraads, J. A. J., &amp; Lupton R. A. (2000). </w:t>
      </w:r>
      <w:r w:rsidRPr="0002063E">
        <w:t xml:space="preserve">The art of writing a scientific article. </w:t>
      </w:r>
      <w:r w:rsidRPr="000876C7">
        <w:rPr>
          <w:i/>
        </w:rPr>
        <w:t>Journal of Scientific Communications</w:t>
      </w:r>
      <w:r>
        <w:t>, 163, 51-</w:t>
      </w:r>
      <w:r w:rsidRPr="0002063E">
        <w:t xml:space="preserve">59. </w:t>
      </w:r>
    </w:p>
    <w:p w14:paraId="2A037638"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5601C5FA"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22BA4BAE"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2F1A3890"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77105976"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1CB80ABF"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4DDA4744"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12A4C613"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0B59C6A6"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6525756A"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2E70D8F6"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358E9F53"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28631D11"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790DE199"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61DAAE8E"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479DB3E0"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6985145A"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38988934" w14:textId="77777777" w:rsidR="00962CCB" w:rsidRPr="0002063E" w:rsidRDefault="00962CCB" w:rsidP="006549C4">
      <w:pPr>
        <w:pStyle w:val="Els-reference"/>
      </w:pPr>
      <w:r w:rsidRPr="0002063E">
        <w:t xml:space="preserve">Van der Geer, J., Hanraads, J. A. J., &amp; Lupton R. A. (2000). The art of writing a scientific article. </w:t>
      </w:r>
      <w:r w:rsidRPr="000876C7">
        <w:rPr>
          <w:i/>
        </w:rPr>
        <w:t>Journal of Scientific Communications</w:t>
      </w:r>
      <w:r>
        <w:t>, 163, 51-</w:t>
      </w:r>
      <w:r w:rsidRPr="0002063E">
        <w:t xml:space="preserve">59. </w:t>
      </w:r>
    </w:p>
    <w:p w14:paraId="04244B01"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0E65BF75" w14:textId="77777777" w:rsidR="00962CCB" w:rsidRPr="0002063E"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place">
        <w:smartTag w:uri="urn:schemas-microsoft-com:office:smarttags" w:element="State">
          <w:smartTag w:uri="urn:schemas-microsoft-com:office:smarttags" w:element="PlaceName">
            <w:r w:rsidRPr="0002063E">
              <w:t>New York</w:t>
            </w:r>
          </w:smartTag>
        </w:smartTag>
      </w:smartTag>
      <w:r w:rsidRPr="0002063E">
        <w:t>: E-Publishing Inc.</w:t>
      </w:r>
    </w:p>
    <w:p w14:paraId="5B4FC9C9" w14:textId="77777777" w:rsidR="00962CCB" w:rsidRPr="0002063E" w:rsidRDefault="00962CCB" w:rsidP="006549C4">
      <w:pPr>
        <w:pStyle w:val="Els-reference"/>
      </w:pPr>
      <w:r w:rsidRPr="00962CCB">
        <w:rPr>
          <w:lang w:val="sv-SE"/>
        </w:rPr>
        <w:t xml:space="preserve">Van der Geer, J., Hanraads, J. A. J., &amp; Lupton R. A. (2000). </w:t>
      </w:r>
      <w:r w:rsidRPr="0002063E">
        <w:t xml:space="preserve">The art of writing a scientific article. </w:t>
      </w:r>
      <w:r w:rsidRPr="000876C7">
        <w:rPr>
          <w:i/>
        </w:rPr>
        <w:t>Journal of Scientific Communications</w:t>
      </w:r>
      <w:r>
        <w:t>, 163, 51-</w:t>
      </w:r>
      <w:r w:rsidRPr="0002063E">
        <w:t xml:space="preserve">59. </w:t>
      </w:r>
    </w:p>
    <w:p w14:paraId="037341F3" w14:textId="77777777" w:rsidR="00962CCB" w:rsidRPr="0002063E" w:rsidRDefault="00962CCB" w:rsidP="006549C4">
      <w:pPr>
        <w:pStyle w:val="Els-reference"/>
        <w:rPr>
          <w:bCs/>
          <w:noProof w:val="0"/>
        </w:rPr>
      </w:pPr>
      <w:r w:rsidRPr="0002063E">
        <w:rPr>
          <w:bCs/>
          <w:noProof w:val="0"/>
        </w:rPr>
        <w:t xml:space="preserve">Strunk, W., Jr., &amp; White, E. B. (1979). </w:t>
      </w:r>
      <w:r w:rsidRPr="000876C7">
        <w:rPr>
          <w:bCs/>
          <w:i/>
          <w:noProof w:val="0"/>
        </w:rPr>
        <w:t>The elements of style.</w:t>
      </w:r>
      <w:r w:rsidRPr="0002063E">
        <w:rPr>
          <w:bCs/>
          <w:noProof w:val="0"/>
        </w:rPr>
        <w:t xml:space="preserve"> (3rd ed.).</w:t>
      </w:r>
      <w:r>
        <w:rPr>
          <w:bCs/>
          <w:noProof w:val="0"/>
        </w:rPr>
        <w:t xml:space="preserve"> </w:t>
      </w:r>
      <w:smartTag w:uri="urn:schemas-microsoft-com:office:smarttags" w:element="place">
        <w:smartTag w:uri="urn:schemas-microsoft-com:office:smarttags" w:element="State">
          <w:smartTag w:uri="urn:schemas-microsoft-com:office:smarttags" w:element="PlaceName">
            <w:r w:rsidRPr="0002063E">
              <w:rPr>
                <w:bCs/>
                <w:noProof w:val="0"/>
              </w:rPr>
              <w:t>New York</w:t>
            </w:r>
          </w:smartTag>
        </w:smartTag>
      </w:smartTag>
      <w:r w:rsidRPr="0002063E">
        <w:rPr>
          <w:bCs/>
          <w:noProof w:val="0"/>
        </w:rPr>
        <w:t xml:space="preserve">: Macmillan, (Chapter 4). </w:t>
      </w:r>
    </w:p>
    <w:p w14:paraId="1D7547A8" w14:textId="77777777" w:rsidR="00B7491F" w:rsidRPr="00163DC1" w:rsidRDefault="00962CCB" w:rsidP="006549C4">
      <w:pPr>
        <w:pStyle w:val="Els-reference"/>
      </w:pPr>
      <w:r w:rsidRPr="0002063E">
        <w:t xml:space="preserve">Mettam, G. R., &amp; Adams, L. B. (1994). How to prepare an electronic version of your article. In B. S. Jones, &amp; R. Z. Smith (Eds.), </w:t>
      </w:r>
      <w:r w:rsidRPr="000876C7">
        <w:rPr>
          <w:i/>
        </w:rPr>
        <w:t>Introduction to the electronic age</w:t>
      </w:r>
      <w:r w:rsidRPr="0002063E">
        <w:t xml:space="preserve"> (pp. 281-304).</w:t>
      </w:r>
      <w:r>
        <w:t xml:space="preserve"> </w:t>
      </w:r>
      <w:smartTag w:uri="urn:schemas-microsoft-com:office:smarttags" w:element="State">
        <w:smartTag w:uri="urn:schemas-microsoft-com:office:smarttags" w:element="place">
          <w:r w:rsidRPr="0002063E">
            <w:t>New York</w:t>
          </w:r>
        </w:smartTag>
      </w:smartTag>
      <w:r w:rsidRPr="0002063E">
        <w:t>: E-Publishing Inc.</w:t>
      </w:r>
    </w:p>
    <w:sectPr w:rsidR="00B7491F" w:rsidRPr="00163DC1" w:rsidSect="008C10F1">
      <w:headerReference w:type="even" r:id="rId9"/>
      <w:headerReference w:type="default" r:id="rId10"/>
      <w:footerReference w:type="even" r:id="rId11"/>
      <w:footerReference w:type="default" r:id="rId12"/>
      <w:headerReference w:type="first" r:id="rId13"/>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FDA45" w14:textId="77777777" w:rsidR="00715ECE" w:rsidRDefault="00715ECE">
      <w:r>
        <w:separator/>
      </w:r>
    </w:p>
  </w:endnote>
  <w:endnote w:type="continuationSeparator" w:id="0">
    <w:p w14:paraId="27816AED" w14:textId="77777777" w:rsidR="00715ECE" w:rsidRDefault="00715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8B1D78CE-7395-4CE5-8014-FDB59C7A651E}"/>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693406A-44E0-45CC-8CF1-BFD79DCDDF0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BC21AF8-F987-436C-83F3-B120E0E321E8}"/>
  </w:font>
  <w:font w:name="Calibri">
    <w:panose1 w:val="020F0502020204030204"/>
    <w:charset w:val="00"/>
    <w:family w:val="swiss"/>
    <w:pitch w:val="variable"/>
    <w:sig w:usb0="E4002EFF" w:usb1="C200247B" w:usb2="00000009" w:usb3="00000000" w:csb0="000001FF" w:csb1="00000000"/>
    <w:embedRegular r:id="rId4" w:fontKey="{5AB6DFB1-3449-4B53-9AE1-906FE4985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4D5D3"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3533">
      <w:rPr>
        <w:rStyle w:val="Nmerodepgina"/>
      </w:rPr>
      <w:t>2</w:t>
    </w:r>
    <w:r>
      <w:rPr>
        <w:rStyle w:val="Nmerodepgina"/>
      </w:rPr>
      <w:fldChar w:fldCharType="end"/>
    </w:r>
  </w:p>
  <w:p w14:paraId="0562CB0E"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61044"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E3533">
      <w:rPr>
        <w:rStyle w:val="Nmerodepgina"/>
      </w:rPr>
      <w:t>3</w:t>
    </w:r>
    <w:r>
      <w:rPr>
        <w:rStyle w:val="Nmerodepgina"/>
      </w:rPr>
      <w:fldChar w:fldCharType="end"/>
    </w:r>
  </w:p>
  <w:p w14:paraId="3CF2D8B6"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5CF91" w14:textId="77777777" w:rsidR="00715ECE" w:rsidRPr="009C2BBA" w:rsidRDefault="00715ECE" w:rsidP="009C2BBA">
      <w:pPr>
        <w:pStyle w:val="Piedepgina"/>
        <w:rPr>
          <w:lang w:val="en-GB"/>
        </w:rPr>
      </w:pPr>
      <w:r>
        <w:rPr>
          <w:lang w:val="es-PE" w:eastAsia="es-PE"/>
        </w:rPr>
        <w:drawing>
          <wp:inline distT="0" distB="0" distL="0" distR="0" wp14:anchorId="3A28C5DE" wp14:editId="493BA778">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2E155CB8" w14:textId="77777777" w:rsidR="00715ECE" w:rsidRDefault="00715ECE">
      <w:r>
        <w:continuationSeparator/>
      </w:r>
    </w:p>
  </w:footnote>
  <w:footnote w:id="1">
    <w:p w14:paraId="52215873"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DD5954"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4FEA1364"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596BB828"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1E19F3BD"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6E762" w14:textId="5F912241" w:rsidR="005727A9" w:rsidRPr="000A0CD7" w:rsidRDefault="005727A9" w:rsidP="00714795">
    <w:pPr>
      <w:pStyle w:val="Encabezado"/>
      <w:tabs>
        <w:tab w:val="center" w:pos="4920"/>
      </w:tabs>
      <w:rPr>
        <w:lang w:val="es-PE"/>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D7EA"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D721C" w14:textId="071EAF3B" w:rsidR="005727A9" w:rsidRPr="004C65C6" w:rsidRDefault="00055E85" w:rsidP="004C65C6">
    <w:pPr>
      <w:pStyle w:val="Encabezado"/>
      <w:rPr>
        <w:sz w:val="10"/>
        <w:lang w:val="es-PE"/>
      </w:rPr>
    </w:pPr>
    <w:r>
      <w:rPr>
        <w:rFonts w:ascii="Arial" w:hAnsi="Arial"/>
        <w:sz w:val="36"/>
        <w:lang w:val="es-PE" w:eastAsia="es-PE"/>
      </w:rPr>
      <w:drawing>
        <wp:anchor distT="0" distB="0" distL="114300" distR="114300" simplePos="0" relativeHeight="251659264" behindDoc="1" locked="0" layoutInCell="1" allowOverlap="1" wp14:anchorId="3F3522C8" wp14:editId="26532797">
          <wp:simplePos x="0" y="0"/>
          <wp:positionH relativeFrom="column">
            <wp:posOffset>5972175</wp:posOffset>
          </wp:positionH>
          <wp:positionV relativeFrom="paragraph">
            <wp:posOffset>-93980</wp:posOffset>
          </wp:positionV>
          <wp:extent cx="876300" cy="814070"/>
          <wp:effectExtent l="0" t="0" r="0" b="5080"/>
          <wp:wrapThrough wrapText="bothSides">
            <wp:wrapPolygon edited="0">
              <wp:start x="7983" y="0"/>
              <wp:lineTo x="3287" y="2527"/>
              <wp:lineTo x="939" y="5055"/>
              <wp:lineTo x="0" y="11120"/>
              <wp:lineTo x="0" y="12131"/>
              <wp:lineTo x="5635" y="16175"/>
              <wp:lineTo x="939" y="19207"/>
              <wp:lineTo x="939" y="21229"/>
              <wp:lineTo x="8452" y="21229"/>
              <wp:lineTo x="21130" y="21229"/>
              <wp:lineTo x="21130" y="12131"/>
              <wp:lineTo x="19252" y="8087"/>
              <wp:lineTo x="21130" y="7076"/>
              <wp:lineTo x="21130" y="4044"/>
              <wp:lineTo x="13148" y="0"/>
              <wp:lineTo x="7983" y="0"/>
            </wp:wrapPolygon>
          </wp:wrapThrough>
          <wp:docPr id="5" name="Imagen 5" descr="D:\LOGOS POR ESCUELAS\Logoindustriasalimentarias20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S POR ESCUELAS\Logoindustriasalimentarias201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81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AA0" w:rsidRPr="00236AA0">
      <w:t xml:space="preserve"> </w:t>
    </w:r>
    <w:r w:rsidR="00236AA0">
      <w:drawing>
        <wp:inline distT="0" distB="0" distL="0" distR="0" wp14:anchorId="4D1445C7" wp14:editId="06951C2D">
          <wp:extent cx="1285875" cy="720090"/>
          <wp:effectExtent l="0" t="0" r="9525" b="3810"/>
          <wp:docPr id="2" name="Imagen 2" descr="Universidad Peruana Unión - Universidad Peruana Un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ruana Unión - Universidad Peruana Un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7159" cy="73200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4"/>
  </w:num>
  <w:num w:numId="3">
    <w:abstractNumId w:val="4"/>
  </w:num>
  <w:num w:numId="4">
    <w:abstractNumId w:val="4"/>
  </w:num>
  <w:num w:numId="5">
    <w:abstractNumId w:val="0"/>
  </w:num>
  <w:num w:numId="6">
    <w:abstractNumId w:val="2"/>
  </w:num>
  <w:num w:numId="7">
    <w:abstractNumId w:val="6"/>
  </w:num>
  <w:num w:numId="8">
    <w:abstractNumId w:val="1"/>
  </w:num>
  <w:num w:numId="9">
    <w:abstractNumId w:val="3"/>
  </w:num>
  <w:num w:numId="10">
    <w:abstractNumId w:val="9"/>
  </w:num>
  <w:num w:numId="11">
    <w:abstractNumId w:val="8"/>
  </w:num>
  <w:num w:numId="12">
    <w:abstractNumId w:val="4"/>
  </w:num>
  <w:num w:numId="13">
    <w:abstractNumId w:val="4"/>
  </w:num>
  <w:num w:numId="14">
    <w:abstractNumId w:val="4"/>
  </w:num>
  <w:num w:numId="15">
    <w:abstractNumId w:val="4"/>
  </w:num>
  <w:num w:numId="16">
    <w:abstractNumId w:val="0"/>
  </w:num>
  <w:num w:numId="17">
    <w:abstractNumId w:val="2"/>
  </w:num>
  <w:num w:numId="18">
    <w:abstractNumId w:val="6"/>
  </w:num>
  <w:num w:numId="19">
    <w:abstractNumId w:val="1"/>
  </w:num>
  <w:num w:numId="20">
    <w:abstractNumId w:val="3"/>
  </w:num>
  <w:num w:numId="21">
    <w:abstractNumId w:val="0"/>
  </w:num>
  <w:num w:numId="22">
    <w:abstractNumId w:val="4"/>
  </w:num>
  <w:num w:numId="23">
    <w:abstractNumId w:val="4"/>
  </w:num>
  <w:num w:numId="24">
    <w:abstractNumId w:val="4"/>
  </w:num>
  <w:num w:numId="25">
    <w:abstractNumId w:val="4"/>
  </w:num>
  <w:num w:numId="26">
    <w:abstractNumId w:val="7"/>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55E85"/>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203401"/>
    <w:rsid w:val="002337BE"/>
    <w:rsid w:val="00236AA0"/>
    <w:rsid w:val="0024560D"/>
    <w:rsid w:val="00277D25"/>
    <w:rsid w:val="00292A1B"/>
    <w:rsid w:val="002E6EAF"/>
    <w:rsid w:val="003267AF"/>
    <w:rsid w:val="00387577"/>
    <w:rsid w:val="00387758"/>
    <w:rsid w:val="003C4D29"/>
    <w:rsid w:val="003C66D3"/>
    <w:rsid w:val="003D0E48"/>
    <w:rsid w:val="0043072B"/>
    <w:rsid w:val="004346DE"/>
    <w:rsid w:val="00436578"/>
    <w:rsid w:val="00442585"/>
    <w:rsid w:val="00471A74"/>
    <w:rsid w:val="00493BC6"/>
    <w:rsid w:val="00496B9C"/>
    <w:rsid w:val="004A0C18"/>
    <w:rsid w:val="004B67B7"/>
    <w:rsid w:val="004C265D"/>
    <w:rsid w:val="004C65C6"/>
    <w:rsid w:val="004E3525"/>
    <w:rsid w:val="004E42C1"/>
    <w:rsid w:val="004F4246"/>
    <w:rsid w:val="0050733E"/>
    <w:rsid w:val="005244E1"/>
    <w:rsid w:val="005566A0"/>
    <w:rsid w:val="005727A9"/>
    <w:rsid w:val="005729F3"/>
    <w:rsid w:val="0058319B"/>
    <w:rsid w:val="005837A7"/>
    <w:rsid w:val="00590265"/>
    <w:rsid w:val="005A5970"/>
    <w:rsid w:val="005E268B"/>
    <w:rsid w:val="005F0FD3"/>
    <w:rsid w:val="005F0FDD"/>
    <w:rsid w:val="0060574E"/>
    <w:rsid w:val="0061260C"/>
    <w:rsid w:val="00614498"/>
    <w:rsid w:val="00617380"/>
    <w:rsid w:val="006432F3"/>
    <w:rsid w:val="006549C4"/>
    <w:rsid w:val="00662F5C"/>
    <w:rsid w:val="00671551"/>
    <w:rsid w:val="006A42D2"/>
    <w:rsid w:val="006A6489"/>
    <w:rsid w:val="006C314D"/>
    <w:rsid w:val="006C3693"/>
    <w:rsid w:val="006C798A"/>
    <w:rsid w:val="006E381D"/>
    <w:rsid w:val="006F2A4F"/>
    <w:rsid w:val="00714795"/>
    <w:rsid w:val="00715ECE"/>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669F"/>
    <w:rsid w:val="00807CF2"/>
    <w:rsid w:val="00832161"/>
    <w:rsid w:val="0085784A"/>
    <w:rsid w:val="00860848"/>
    <w:rsid w:val="00867926"/>
    <w:rsid w:val="008B7EFD"/>
    <w:rsid w:val="008C10F1"/>
    <w:rsid w:val="008C2162"/>
    <w:rsid w:val="008E3533"/>
    <w:rsid w:val="008F009D"/>
    <w:rsid w:val="0092509A"/>
    <w:rsid w:val="00960572"/>
    <w:rsid w:val="00962CCB"/>
    <w:rsid w:val="00977C58"/>
    <w:rsid w:val="009820DF"/>
    <w:rsid w:val="009967CF"/>
    <w:rsid w:val="009C2083"/>
    <w:rsid w:val="009C2BBA"/>
    <w:rsid w:val="009D7730"/>
    <w:rsid w:val="009E1829"/>
    <w:rsid w:val="00A04EA7"/>
    <w:rsid w:val="00A075FC"/>
    <w:rsid w:val="00A347D1"/>
    <w:rsid w:val="00A43DB7"/>
    <w:rsid w:val="00A451D0"/>
    <w:rsid w:val="00A74C2D"/>
    <w:rsid w:val="00A74EA8"/>
    <w:rsid w:val="00A90446"/>
    <w:rsid w:val="00A93C27"/>
    <w:rsid w:val="00A97790"/>
    <w:rsid w:val="00AE604F"/>
    <w:rsid w:val="00B2007D"/>
    <w:rsid w:val="00B27B8D"/>
    <w:rsid w:val="00B40E22"/>
    <w:rsid w:val="00B4189F"/>
    <w:rsid w:val="00B71C13"/>
    <w:rsid w:val="00B7491F"/>
    <w:rsid w:val="00B76D24"/>
    <w:rsid w:val="00B9014A"/>
    <w:rsid w:val="00BC29B9"/>
    <w:rsid w:val="00BC6F3D"/>
    <w:rsid w:val="00BE166E"/>
    <w:rsid w:val="00C11696"/>
    <w:rsid w:val="00C16681"/>
    <w:rsid w:val="00C23826"/>
    <w:rsid w:val="00C554BA"/>
    <w:rsid w:val="00C6090C"/>
    <w:rsid w:val="00C63E0F"/>
    <w:rsid w:val="00C704C8"/>
    <w:rsid w:val="00C82D77"/>
    <w:rsid w:val="00C9599C"/>
    <w:rsid w:val="00CB58C7"/>
    <w:rsid w:val="00CB7E17"/>
    <w:rsid w:val="00CC76B1"/>
    <w:rsid w:val="00CC779B"/>
    <w:rsid w:val="00CF1E47"/>
    <w:rsid w:val="00CF53ED"/>
    <w:rsid w:val="00D56689"/>
    <w:rsid w:val="00D76F62"/>
    <w:rsid w:val="00D91BAE"/>
    <w:rsid w:val="00DD3235"/>
    <w:rsid w:val="00DD5954"/>
    <w:rsid w:val="00DE0F24"/>
    <w:rsid w:val="00E052FE"/>
    <w:rsid w:val="00E066B7"/>
    <w:rsid w:val="00E12477"/>
    <w:rsid w:val="00E15D06"/>
    <w:rsid w:val="00E15E9E"/>
    <w:rsid w:val="00E17135"/>
    <w:rsid w:val="00E33BA6"/>
    <w:rsid w:val="00E470E7"/>
    <w:rsid w:val="00E47DFF"/>
    <w:rsid w:val="00E64848"/>
    <w:rsid w:val="00E6543B"/>
    <w:rsid w:val="00E851FF"/>
    <w:rsid w:val="00E9243F"/>
    <w:rsid w:val="00EA7E3D"/>
    <w:rsid w:val="00EB71EA"/>
    <w:rsid w:val="00EC2294"/>
    <w:rsid w:val="00EC5E08"/>
    <w:rsid w:val="00EE4869"/>
    <w:rsid w:val="00EF3E84"/>
    <w:rsid w:val="00F043F2"/>
    <w:rsid w:val="00F04EF6"/>
    <w:rsid w:val="00F2725C"/>
    <w:rsid w:val="00F2741E"/>
    <w:rsid w:val="00F41715"/>
    <w:rsid w:val="00F51A3C"/>
    <w:rsid w:val="00F63E41"/>
    <w:rsid w:val="00F87C5A"/>
    <w:rsid w:val="00F92573"/>
    <w:rsid w:val="00FA273A"/>
    <w:rsid w:val="00FE69E8"/>
    <w:rsid w:val="0BB243C1"/>
    <w:rsid w:val="307074C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Name"/>
  <w:shapeDefaults>
    <o:shapedefaults v:ext="edit" spidmax="2049"/>
    <o:shapelayout v:ext="edit">
      <o:idmap v:ext="edit" data="1"/>
    </o:shapelayout>
  </w:shapeDefaults>
  <w:decimalSymbol w:val="."/>
  <w:listSeparator w:val=";"/>
  <w14:docId w14:val="13472754"/>
  <w15:docId w15:val="{183F0DCD-DB4C-4C8F-A399-8FDDABADE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62CCB"/>
    <w:rPr>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91759-97AC-49F9-A21D-CCE04139E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3</TotalTime>
  <Pages>3</Pages>
  <Words>1559</Words>
  <Characters>8579</Characters>
  <Application>Microsoft Office Word</Application>
  <DocSecurity>0</DocSecurity>
  <Lines>71</Lines>
  <Paragraphs>20</Paragraphs>
  <ScaleCrop>false</ScaleCrop>
  <Company>Grizli777</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ALIMENTOS_G_CALIDAD</cp:lastModifiedBy>
  <cp:revision>5</cp:revision>
  <cp:lastPrinted>2001-12-07T11:33:00Z</cp:lastPrinted>
  <dcterms:created xsi:type="dcterms:W3CDTF">2017-04-25T16:03:00Z</dcterms:created>
  <dcterms:modified xsi:type="dcterms:W3CDTF">2025-05-06T16:57:00Z</dcterms:modified>
</cp:coreProperties>
</file>